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B4771" w14:textId="77777777" w:rsidR="0040112F" w:rsidRDefault="0040112F" w:rsidP="00A76B37">
      <w:pPr>
        <w:pStyle w:val="Geenafstand"/>
      </w:pPr>
    </w:p>
    <w:p w14:paraId="7890AB90" w14:textId="77777777" w:rsidR="0040112F" w:rsidRDefault="0040112F" w:rsidP="00A76B37">
      <w:pPr>
        <w:pStyle w:val="Geenafstand"/>
      </w:pPr>
    </w:p>
    <w:p w14:paraId="6112BAB5" w14:textId="77777777" w:rsidR="0040112F" w:rsidRDefault="0040112F" w:rsidP="00A76B37">
      <w:pPr>
        <w:pStyle w:val="Geenafstand"/>
      </w:pPr>
    </w:p>
    <w:p w14:paraId="26919449" w14:textId="77777777" w:rsidR="0040112F" w:rsidRDefault="0040112F" w:rsidP="00A76B37">
      <w:pPr>
        <w:pStyle w:val="Geenafstand"/>
      </w:pPr>
    </w:p>
    <w:p w14:paraId="39F288E4" w14:textId="77777777" w:rsidR="00A76B37" w:rsidRDefault="0040112F" w:rsidP="00A76B37">
      <w:pPr>
        <w:pStyle w:val="Geenafstand"/>
      </w:pPr>
      <w:r>
        <w:t xml:space="preserve">Roosendaal, </w:t>
      </w:r>
      <w:r w:rsidR="004963E7">
        <w:t>2</w:t>
      </w:r>
      <w:r w:rsidR="000C180F">
        <w:t>0</w:t>
      </w:r>
      <w:r>
        <w:t xml:space="preserve"> </w:t>
      </w:r>
      <w:r w:rsidR="004963E7">
        <w:t>augustus</w:t>
      </w:r>
      <w:r>
        <w:t xml:space="preserve"> </w:t>
      </w:r>
      <w:r w:rsidR="00A213A3">
        <w:t>201</w:t>
      </w:r>
      <w:r w:rsidR="000C180F">
        <w:t>8</w:t>
      </w:r>
    </w:p>
    <w:p w14:paraId="287A5A89" w14:textId="77777777" w:rsidR="00A76B37" w:rsidRDefault="00A76B37" w:rsidP="00A76B37">
      <w:pPr>
        <w:pStyle w:val="Geenafstand"/>
      </w:pPr>
    </w:p>
    <w:p w14:paraId="78F00D16" w14:textId="77777777" w:rsidR="00A76B37" w:rsidRDefault="00A76B37" w:rsidP="00A76B37">
      <w:pPr>
        <w:pStyle w:val="Geenafstand"/>
      </w:pPr>
      <w:r>
        <w:t>Aan de ouders/ verzorgers van de leerlingen van MAVO 3 – 4</w:t>
      </w:r>
    </w:p>
    <w:p w14:paraId="2C330499" w14:textId="77777777" w:rsidR="00A76B37" w:rsidRDefault="00A76B37" w:rsidP="00A76B37">
      <w:pPr>
        <w:pStyle w:val="Geenafstand"/>
      </w:pPr>
    </w:p>
    <w:p w14:paraId="3C4421F2" w14:textId="0B49A459" w:rsidR="00A76B37" w:rsidRDefault="00A76B37" w:rsidP="00A76B37">
      <w:pPr>
        <w:pStyle w:val="Geenafstand"/>
      </w:pPr>
      <w:r>
        <w:t>Betreft: Inf</w:t>
      </w:r>
      <w:r w:rsidR="004963E7">
        <w:t xml:space="preserve">ormatieavond mentoren Dinsdag </w:t>
      </w:r>
      <w:r w:rsidR="000C180F">
        <w:t>4</w:t>
      </w:r>
      <w:r w:rsidR="00595B83">
        <w:t xml:space="preserve"> september 20</w:t>
      </w:r>
      <w:r w:rsidR="000C180F">
        <w:t>18</w:t>
      </w:r>
    </w:p>
    <w:p w14:paraId="1CD71BE1" w14:textId="77777777" w:rsidR="00A76B37" w:rsidRDefault="00A76B37" w:rsidP="00A76B37">
      <w:pPr>
        <w:pStyle w:val="Geenafstand"/>
      </w:pPr>
    </w:p>
    <w:p w14:paraId="03554DD9" w14:textId="77777777" w:rsidR="00A76B37" w:rsidRDefault="00A76B37" w:rsidP="00A76B37">
      <w:pPr>
        <w:pStyle w:val="Geenafstand"/>
      </w:pPr>
    </w:p>
    <w:p w14:paraId="7A983FC4" w14:textId="77777777" w:rsidR="00A76B37" w:rsidRDefault="00A76B37" w:rsidP="00A76B37">
      <w:pPr>
        <w:pStyle w:val="Geenafstand"/>
      </w:pPr>
      <w:r>
        <w:t>Geachte heer/mevrouw,</w:t>
      </w:r>
    </w:p>
    <w:p w14:paraId="3DD33C6A" w14:textId="77777777" w:rsidR="00A76B37" w:rsidRDefault="00A76B37" w:rsidP="00A76B37">
      <w:pPr>
        <w:pStyle w:val="Geenafstand"/>
      </w:pPr>
    </w:p>
    <w:p w14:paraId="6BC182CD" w14:textId="77777777" w:rsidR="00A76B37" w:rsidRDefault="00A76B37" w:rsidP="00A76B37">
      <w:pPr>
        <w:pStyle w:val="Geenafstand"/>
      </w:pPr>
      <w:r>
        <w:t xml:space="preserve">Op dinsdag </w:t>
      </w:r>
      <w:r w:rsidR="000C180F">
        <w:t>4 september 2018</w:t>
      </w:r>
      <w:r>
        <w:t xml:space="preserve"> is er een informatieavond voor ouders van leerling</w:t>
      </w:r>
      <w:r w:rsidR="000C180F">
        <w:t xml:space="preserve">en in mavo 3 en 4, waarvoor ik </w:t>
      </w:r>
      <w:r>
        <w:t>uw speciale aandacht vraag. Op deze avond komen de volgende punten aan bod:</w:t>
      </w:r>
    </w:p>
    <w:p w14:paraId="79C3D992" w14:textId="77777777" w:rsidR="00A76B37" w:rsidRDefault="00A76B37" w:rsidP="00A76B37">
      <w:pPr>
        <w:pStyle w:val="Geenafstand"/>
        <w:numPr>
          <w:ilvl w:val="0"/>
          <w:numId w:val="2"/>
        </w:numPr>
      </w:pPr>
      <w:r>
        <w:t>algemene informatie</w:t>
      </w:r>
    </w:p>
    <w:p w14:paraId="697EB3D7" w14:textId="77777777" w:rsidR="00A76B37" w:rsidRDefault="00A76B37" w:rsidP="00A76B37">
      <w:pPr>
        <w:pStyle w:val="Geenafstand"/>
        <w:numPr>
          <w:ilvl w:val="0"/>
          <w:numId w:val="2"/>
        </w:numPr>
      </w:pPr>
      <w:r>
        <w:t>jaarprogramma</w:t>
      </w:r>
    </w:p>
    <w:p w14:paraId="3CC63E69" w14:textId="77777777" w:rsidR="00A76B37" w:rsidRDefault="00A76B37" w:rsidP="00A76B37">
      <w:pPr>
        <w:pStyle w:val="Geenafstand"/>
        <w:numPr>
          <w:ilvl w:val="0"/>
          <w:numId w:val="2"/>
        </w:numPr>
      </w:pPr>
      <w:r>
        <w:t>examenprogramma (M4)</w:t>
      </w:r>
    </w:p>
    <w:p w14:paraId="1C550CED" w14:textId="77777777" w:rsidR="00A76B37" w:rsidRDefault="00A76B37" w:rsidP="00A76B37">
      <w:pPr>
        <w:pStyle w:val="Geenafstand"/>
        <w:numPr>
          <w:ilvl w:val="0"/>
          <w:numId w:val="2"/>
        </w:numPr>
      </w:pPr>
      <w:r>
        <w:t>overgangsnormen (M3)</w:t>
      </w:r>
    </w:p>
    <w:p w14:paraId="05DD9E38" w14:textId="77777777" w:rsidR="00A76B37" w:rsidRDefault="00A76B37" w:rsidP="00A76B37">
      <w:pPr>
        <w:pStyle w:val="Geenafstand"/>
        <w:numPr>
          <w:ilvl w:val="0"/>
          <w:numId w:val="2"/>
        </w:numPr>
      </w:pPr>
      <w:r>
        <w:t>decanennieuws</w:t>
      </w:r>
    </w:p>
    <w:p w14:paraId="220B6DB6" w14:textId="77777777" w:rsidR="00A76B37" w:rsidRPr="00CE4218" w:rsidRDefault="00A76B37" w:rsidP="00A76B37">
      <w:pPr>
        <w:pStyle w:val="Geenafstand"/>
        <w:rPr>
          <w:sz w:val="16"/>
          <w:szCs w:val="16"/>
        </w:rPr>
      </w:pPr>
    </w:p>
    <w:p w14:paraId="2B7CAEC4" w14:textId="414DD262" w:rsidR="00A76B37" w:rsidRDefault="00A76B37" w:rsidP="00A76B37">
      <w:pPr>
        <w:pStyle w:val="Geenafstand"/>
      </w:pPr>
      <w:r>
        <w:t>Tevens is er voor de ouders van MAVO 3 na afloop van de mentorvoorlichting een informatieve bijeenkoms</w:t>
      </w:r>
      <w:r w:rsidR="004963E7">
        <w:t xml:space="preserve">t over de reis naar </w:t>
      </w:r>
      <w:r w:rsidR="000C180F">
        <w:t>de Ardenne</w:t>
      </w:r>
      <w:r w:rsidR="00415341">
        <w:t>n</w:t>
      </w:r>
      <w:r w:rsidR="000C180F">
        <w:t xml:space="preserve"> en Londen</w:t>
      </w:r>
      <w:r>
        <w:t>. Vragen m.b.t. de reis kunt u aan de reisleiding voorleggen.</w:t>
      </w:r>
    </w:p>
    <w:p w14:paraId="69497243" w14:textId="77777777" w:rsidR="0040112F" w:rsidRDefault="00A76B37" w:rsidP="00A76B37">
      <w:pPr>
        <w:pStyle w:val="Geenafstand"/>
      </w:pPr>
      <w:r>
        <w:t xml:space="preserve">Omdat het Jan Tinbergen College groot belang hecht aan een goed contact tussen u en de mentor, nodig ik u van harte uit om deze avond bij te wonen. De informatieverstrekking door de mentor </w:t>
      </w:r>
      <w:r w:rsidR="007A57FB">
        <w:t xml:space="preserve">begint voor </w:t>
      </w:r>
      <w:r w:rsidR="00046EE4">
        <w:t xml:space="preserve">MAVO 3 </w:t>
      </w:r>
      <w:r w:rsidR="007A57FB">
        <w:t xml:space="preserve">om </w:t>
      </w:r>
      <w:r w:rsidR="00046EE4">
        <w:t xml:space="preserve">19.30 en </w:t>
      </w:r>
      <w:r w:rsidR="007A57FB">
        <w:t xml:space="preserve">voor </w:t>
      </w:r>
      <w:r w:rsidR="004963E7">
        <w:t xml:space="preserve">MAVO 4 </w:t>
      </w:r>
      <w:r w:rsidR="00046EE4">
        <w:t xml:space="preserve">om </w:t>
      </w:r>
      <w:r w:rsidR="00A044D6">
        <w:t>19.45</w:t>
      </w:r>
      <w:r>
        <w:t xml:space="preserve"> uur. Voor aanvang staat de koffie klaar bij d</w:t>
      </w:r>
      <w:r w:rsidR="0040112F">
        <w:t xml:space="preserve">e entree van het gebouw. </w:t>
      </w:r>
    </w:p>
    <w:p w14:paraId="41B1651B" w14:textId="77777777" w:rsidR="0040112F" w:rsidRPr="00AE5CDA" w:rsidRDefault="0040112F" w:rsidP="0040112F">
      <w:pPr>
        <w:pStyle w:val="Geenafstand"/>
      </w:pPr>
      <w:r>
        <w:t>De mentoren zullen in de volgende lokalen de eerste kennismaking verzorgen:</w:t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0112F" w14:paraId="318B132B" w14:textId="77777777" w:rsidTr="00E3471B">
        <w:tc>
          <w:tcPr>
            <w:tcW w:w="307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4D80A4CF" w14:textId="77777777" w:rsidR="0040112F" w:rsidRDefault="00B06C2B" w:rsidP="00B06C2B">
            <w:pPr>
              <w:pStyle w:val="Geenafstand"/>
            </w:pPr>
            <w:r>
              <w:t>M3A</w:t>
            </w:r>
            <w:r>
              <w:tab/>
              <w:t>YGR</w:t>
            </w:r>
            <w:r w:rsidR="0040112F">
              <w:tab/>
            </w:r>
            <w:r w:rsidR="0040112F">
              <w:tab/>
            </w:r>
            <w:r w:rsidR="0040112F" w:rsidRPr="00A76B37">
              <w:t>AZ</w:t>
            </w:r>
            <w:r>
              <w:t>05</w:t>
            </w:r>
          </w:p>
        </w:tc>
        <w:tc>
          <w:tcPr>
            <w:tcW w:w="3071" w:type="dxa"/>
            <w:tcBorders>
              <w:top w:val="single" w:sz="12" w:space="0" w:color="auto"/>
            </w:tcBorders>
            <w:shd w:val="clear" w:color="auto" w:fill="auto"/>
          </w:tcPr>
          <w:p w14:paraId="5B3F7788" w14:textId="77777777" w:rsidR="0040112F" w:rsidRDefault="0040112F" w:rsidP="00A213A3">
            <w:pPr>
              <w:pStyle w:val="Geenafstand"/>
            </w:pPr>
            <w:r>
              <w:t>M3C</w:t>
            </w:r>
            <w:r>
              <w:tab/>
            </w:r>
            <w:r w:rsidR="00A213A3">
              <w:t>SVO</w:t>
            </w:r>
            <w:r>
              <w:tab/>
            </w:r>
            <w:r>
              <w:tab/>
              <w:t>AZ12</w:t>
            </w:r>
          </w:p>
        </w:tc>
        <w:tc>
          <w:tcPr>
            <w:tcW w:w="307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2CD9908C" w14:textId="5B4404A3" w:rsidR="0040112F" w:rsidRDefault="000C180F" w:rsidP="00223DE7">
            <w:pPr>
              <w:pStyle w:val="Geenafstand"/>
            </w:pPr>
            <w:r>
              <w:t>Reizen: Londen (</w:t>
            </w:r>
            <w:r w:rsidR="00223DE7">
              <w:t>A</w:t>
            </w:r>
            <w:r>
              <w:t>ula)</w:t>
            </w:r>
          </w:p>
        </w:tc>
      </w:tr>
      <w:tr w:rsidR="000C180F" w14:paraId="378C6D7E" w14:textId="77777777" w:rsidTr="00E3471B">
        <w:tc>
          <w:tcPr>
            <w:tcW w:w="30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F6B16F6" w14:textId="77777777" w:rsidR="000C180F" w:rsidRDefault="000C180F" w:rsidP="000C180F">
            <w:pPr>
              <w:pStyle w:val="Geenafstand"/>
            </w:pPr>
            <w:r>
              <w:t>M3B</w:t>
            </w:r>
            <w:r>
              <w:tab/>
              <w:t>LBE</w:t>
            </w:r>
            <w:r>
              <w:tab/>
            </w:r>
            <w:r>
              <w:tab/>
              <w:t>AZ13</w:t>
            </w:r>
          </w:p>
        </w:tc>
        <w:tc>
          <w:tcPr>
            <w:tcW w:w="3071" w:type="dxa"/>
            <w:tcBorders>
              <w:bottom w:val="single" w:sz="12" w:space="0" w:color="auto"/>
            </w:tcBorders>
            <w:shd w:val="clear" w:color="auto" w:fill="auto"/>
          </w:tcPr>
          <w:p w14:paraId="0A5CBA01" w14:textId="3DA106B5" w:rsidR="000C180F" w:rsidRDefault="007D2720" w:rsidP="000C180F">
            <w:pPr>
              <w:pStyle w:val="Geenafstand"/>
            </w:pPr>
            <w:r>
              <w:t>M3D</w:t>
            </w:r>
            <w:r w:rsidR="001673E1">
              <w:t xml:space="preserve"> </w:t>
            </w:r>
            <w:bookmarkStart w:id="0" w:name="_GoBack"/>
            <w:bookmarkEnd w:id="0"/>
            <w:r w:rsidR="000C180F">
              <w:tab/>
              <w:t>EAL</w:t>
            </w:r>
            <w:r w:rsidR="000C180F">
              <w:tab/>
            </w:r>
            <w:r w:rsidR="000C180F">
              <w:tab/>
              <w:t>AZ14</w:t>
            </w:r>
            <w:r w:rsidR="000C180F">
              <w:tab/>
            </w:r>
          </w:p>
        </w:tc>
        <w:tc>
          <w:tcPr>
            <w:tcW w:w="307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587BA7" w14:textId="1BE4419B" w:rsidR="000C180F" w:rsidRDefault="000C180F" w:rsidP="000C180F">
            <w:pPr>
              <w:pStyle w:val="Geenafstand"/>
            </w:pPr>
            <w:r>
              <w:t>Reizen: Ardenne</w:t>
            </w:r>
            <w:r w:rsidR="00415341">
              <w:t>n</w:t>
            </w:r>
            <w:r>
              <w:t xml:space="preserve"> (AZ13)</w:t>
            </w:r>
            <w:r>
              <w:tab/>
            </w:r>
          </w:p>
        </w:tc>
      </w:tr>
      <w:tr w:rsidR="000C180F" w14:paraId="27D4D44F" w14:textId="77777777" w:rsidTr="00E3471B">
        <w:tc>
          <w:tcPr>
            <w:tcW w:w="307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21513A9D" w14:textId="77777777" w:rsidR="000C180F" w:rsidRDefault="000C180F" w:rsidP="000C180F">
            <w:pPr>
              <w:pStyle w:val="Geenafstand"/>
            </w:pPr>
            <w:r>
              <w:t>M4A</w:t>
            </w:r>
            <w:r>
              <w:tab/>
              <w:t>PME</w:t>
            </w:r>
            <w:r>
              <w:tab/>
            </w:r>
            <w:r>
              <w:tab/>
              <w:t>AZ04</w:t>
            </w:r>
          </w:p>
        </w:tc>
        <w:tc>
          <w:tcPr>
            <w:tcW w:w="3071" w:type="dxa"/>
            <w:tcBorders>
              <w:top w:val="single" w:sz="12" w:space="0" w:color="auto"/>
            </w:tcBorders>
            <w:shd w:val="clear" w:color="auto" w:fill="auto"/>
          </w:tcPr>
          <w:p w14:paraId="44426995" w14:textId="77777777" w:rsidR="000C180F" w:rsidRDefault="000C180F" w:rsidP="000C180F">
            <w:pPr>
              <w:pStyle w:val="Geenafstand"/>
            </w:pPr>
            <w:r>
              <w:t>M4C</w:t>
            </w:r>
            <w:r>
              <w:tab/>
              <w:t>MKO</w:t>
            </w:r>
            <w:r>
              <w:tab/>
            </w:r>
            <w:r>
              <w:tab/>
              <w:t>AZ09</w:t>
            </w:r>
          </w:p>
        </w:tc>
        <w:tc>
          <w:tcPr>
            <w:tcW w:w="307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42D95D15" w14:textId="77777777" w:rsidR="000C180F" w:rsidRDefault="000C180F" w:rsidP="000C180F">
            <w:pPr>
              <w:pStyle w:val="Geenafstand"/>
            </w:pPr>
            <w:r>
              <w:t>M4E</w:t>
            </w:r>
            <w:r>
              <w:tab/>
              <w:t>JBE</w:t>
            </w:r>
            <w:r>
              <w:tab/>
            </w:r>
            <w:r>
              <w:tab/>
              <w:t>AZ03</w:t>
            </w:r>
          </w:p>
        </w:tc>
      </w:tr>
      <w:tr w:rsidR="000C180F" w14:paraId="63F92CF7" w14:textId="77777777" w:rsidTr="00515409">
        <w:trPr>
          <w:trHeight w:val="85"/>
        </w:trPr>
        <w:tc>
          <w:tcPr>
            <w:tcW w:w="3070" w:type="dxa"/>
            <w:tcBorders>
              <w:left w:val="single" w:sz="12" w:space="0" w:color="auto"/>
            </w:tcBorders>
            <w:shd w:val="clear" w:color="auto" w:fill="auto"/>
          </w:tcPr>
          <w:p w14:paraId="2AE1A0D5" w14:textId="77777777" w:rsidR="000C180F" w:rsidRDefault="000C180F" w:rsidP="000C180F">
            <w:pPr>
              <w:pStyle w:val="Geenafstand"/>
            </w:pPr>
            <w:r>
              <w:t>M4B</w:t>
            </w:r>
            <w:r>
              <w:tab/>
              <w:t>JGO</w:t>
            </w:r>
            <w:r>
              <w:tab/>
            </w:r>
            <w:r>
              <w:tab/>
              <w:t>AZ08</w:t>
            </w:r>
          </w:p>
        </w:tc>
        <w:tc>
          <w:tcPr>
            <w:tcW w:w="3071" w:type="dxa"/>
            <w:shd w:val="clear" w:color="auto" w:fill="auto"/>
          </w:tcPr>
          <w:p w14:paraId="2CE3E5D2" w14:textId="77777777" w:rsidR="000C180F" w:rsidRDefault="000C180F" w:rsidP="000C180F">
            <w:pPr>
              <w:pStyle w:val="Geenafstand"/>
            </w:pPr>
            <w:r>
              <w:t>M4D</w:t>
            </w:r>
            <w:r>
              <w:tab/>
              <w:t>MKA</w:t>
            </w:r>
            <w:r>
              <w:tab/>
            </w:r>
            <w:r>
              <w:tab/>
              <w:t>AZ10</w:t>
            </w:r>
            <w:r>
              <w:tab/>
            </w:r>
          </w:p>
        </w:tc>
        <w:tc>
          <w:tcPr>
            <w:tcW w:w="3071" w:type="dxa"/>
            <w:tcBorders>
              <w:right w:val="single" w:sz="12" w:space="0" w:color="auto"/>
            </w:tcBorders>
            <w:shd w:val="clear" w:color="auto" w:fill="auto"/>
          </w:tcPr>
          <w:p w14:paraId="3DF465FB" w14:textId="77777777" w:rsidR="000C180F" w:rsidRDefault="000C180F" w:rsidP="000C180F">
            <w:pPr>
              <w:pStyle w:val="Geenafstand"/>
            </w:pPr>
          </w:p>
        </w:tc>
      </w:tr>
    </w:tbl>
    <w:p w14:paraId="693EF750" w14:textId="77777777" w:rsidR="0040112F" w:rsidRPr="00AE5CDA" w:rsidRDefault="0040112F" w:rsidP="0040112F">
      <w:pPr>
        <w:pStyle w:val="Geenafstand"/>
      </w:pPr>
    </w:p>
    <w:p w14:paraId="2FA2B45F" w14:textId="77777777" w:rsidR="00A76B37" w:rsidRDefault="00A76B37" w:rsidP="00A76B37">
      <w:pPr>
        <w:pStyle w:val="Geenafstand"/>
        <w:rPr>
          <w:b/>
        </w:rPr>
      </w:pPr>
      <w:r>
        <w:t xml:space="preserve">U wordt op deze avond verwacht in het gebouw </w:t>
      </w:r>
      <w:r w:rsidRPr="00932091">
        <w:rPr>
          <w:b/>
        </w:rPr>
        <w:t>Azaleastraat 1.</w:t>
      </w:r>
      <w:r>
        <w:rPr>
          <w:b/>
        </w:rPr>
        <w:t xml:space="preserve"> </w:t>
      </w:r>
    </w:p>
    <w:p w14:paraId="0FEE611A" w14:textId="77777777" w:rsidR="00A76B37" w:rsidRDefault="00A76B37" w:rsidP="00A76B37">
      <w:pPr>
        <w:pStyle w:val="Geenafstand"/>
      </w:pPr>
      <w:r>
        <w:t>In de Voorstraat kunt u tussen huisnummer 182 en 184 met uw fiets of auto op het plein komen, alwaar u kunt parkeren.</w:t>
      </w:r>
    </w:p>
    <w:p w14:paraId="470FEBF3" w14:textId="77777777" w:rsidR="00A76B37" w:rsidRDefault="00A76B37" w:rsidP="00A76B37">
      <w:pPr>
        <w:pStyle w:val="Geenafstand"/>
      </w:pPr>
      <w:r>
        <w:t>De kennismaking en voorlichting bij de mentor duurt ongeveer een uur.</w:t>
      </w:r>
    </w:p>
    <w:p w14:paraId="48DBAA62" w14:textId="77777777" w:rsidR="00A76B37" w:rsidRPr="00CE4218" w:rsidRDefault="00A76B37" w:rsidP="00A76B37">
      <w:pPr>
        <w:pStyle w:val="Geenafstand"/>
        <w:rPr>
          <w:sz w:val="16"/>
          <w:szCs w:val="16"/>
        </w:rPr>
      </w:pPr>
    </w:p>
    <w:p w14:paraId="2E245B07" w14:textId="77777777" w:rsidR="00A76B37" w:rsidRDefault="00A76B37" w:rsidP="00A76B37">
      <w:pPr>
        <w:pStyle w:val="Geenafstand"/>
      </w:pPr>
    </w:p>
    <w:p w14:paraId="43C4E4D3" w14:textId="77777777" w:rsidR="00A76B37" w:rsidRDefault="00A76B37" w:rsidP="00A76B37">
      <w:pPr>
        <w:pStyle w:val="Geenafstand"/>
      </w:pPr>
    </w:p>
    <w:p w14:paraId="738B3EDA" w14:textId="77777777" w:rsidR="00A76B37" w:rsidRDefault="00A76B37" w:rsidP="00A76B37">
      <w:pPr>
        <w:pStyle w:val="Geenafstand"/>
      </w:pPr>
      <w:r>
        <w:t>Met vriendelijke groeten,</w:t>
      </w:r>
    </w:p>
    <w:p w14:paraId="3FF726FC" w14:textId="77777777" w:rsidR="00A76B37" w:rsidRDefault="00A76B37" w:rsidP="00A76B37">
      <w:pPr>
        <w:pStyle w:val="Geenafstand"/>
      </w:pPr>
    </w:p>
    <w:p w14:paraId="079F59B5" w14:textId="77777777" w:rsidR="00A76B37" w:rsidRDefault="007D2720" w:rsidP="00A76B37">
      <w:pPr>
        <w:pStyle w:val="Geenafstand"/>
      </w:pPr>
      <w:r>
        <w:pict w14:anchorId="28F2D0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.5pt;height:59.25pt">
            <v:imagedata r:id="rId6" o:title=""/>
          </v:shape>
        </w:pict>
      </w:r>
    </w:p>
    <w:p w14:paraId="07412529" w14:textId="77777777" w:rsidR="00A76B37" w:rsidRDefault="00A76B37" w:rsidP="00A76B37">
      <w:pPr>
        <w:pStyle w:val="Geenafstand"/>
      </w:pPr>
    </w:p>
    <w:p w14:paraId="693B5668" w14:textId="77777777" w:rsidR="00A76B37" w:rsidRPr="00ED5151" w:rsidRDefault="00A76B37" w:rsidP="00A76B37">
      <w:pPr>
        <w:pStyle w:val="Geenafstand"/>
        <w:rPr>
          <w:lang w:val="en-GB"/>
        </w:rPr>
      </w:pPr>
      <w:r w:rsidRPr="00ED5151">
        <w:rPr>
          <w:lang w:val="en-GB"/>
        </w:rPr>
        <w:t>Drs. P.J.H.M. Pasmans</w:t>
      </w:r>
      <w:r w:rsidR="0040112F">
        <w:rPr>
          <w:lang w:val="en-GB"/>
        </w:rPr>
        <w:tab/>
      </w:r>
      <w:r w:rsidR="0040112F">
        <w:rPr>
          <w:lang w:val="en-GB"/>
        </w:rPr>
        <w:tab/>
      </w:r>
      <w:r w:rsidR="0040112F">
        <w:rPr>
          <w:lang w:val="en-GB"/>
        </w:rPr>
        <w:tab/>
      </w:r>
      <w:r w:rsidR="0040112F">
        <w:rPr>
          <w:lang w:val="en-GB"/>
        </w:rPr>
        <w:tab/>
      </w:r>
      <w:r w:rsidR="0040112F">
        <w:rPr>
          <w:lang w:val="en-GB"/>
        </w:rPr>
        <w:tab/>
        <w:t>J.Reuvers</w:t>
      </w:r>
    </w:p>
    <w:p w14:paraId="246EBCAF" w14:textId="77777777" w:rsidR="00A76B37" w:rsidRDefault="00A76B37" w:rsidP="00A76B37">
      <w:pPr>
        <w:pStyle w:val="Geenafstand"/>
        <w:rPr>
          <w:lang w:val="en-GB"/>
        </w:rPr>
      </w:pPr>
      <w:r>
        <w:rPr>
          <w:lang w:val="en-GB"/>
        </w:rPr>
        <w:t>Conrector Jan Tinbergen College</w:t>
      </w:r>
      <w:r w:rsidR="0040112F">
        <w:rPr>
          <w:lang w:val="en-GB"/>
        </w:rPr>
        <w:tab/>
      </w:r>
      <w:r w:rsidR="0040112F">
        <w:rPr>
          <w:lang w:val="en-GB"/>
        </w:rPr>
        <w:tab/>
      </w:r>
      <w:r w:rsidR="0040112F">
        <w:rPr>
          <w:lang w:val="en-GB"/>
        </w:rPr>
        <w:tab/>
        <w:t xml:space="preserve">teamleider mavo </w:t>
      </w:r>
    </w:p>
    <w:p w14:paraId="47494470" w14:textId="77777777" w:rsidR="00A76B37" w:rsidRDefault="00A76B37" w:rsidP="00A76B37">
      <w:pPr>
        <w:pStyle w:val="Geenafstand"/>
      </w:pPr>
    </w:p>
    <w:p w14:paraId="60D365BC" w14:textId="77777777" w:rsidR="00A76B37" w:rsidRDefault="00A76B37" w:rsidP="00A76B37">
      <w:pPr>
        <w:pStyle w:val="Geenafstand"/>
      </w:pPr>
    </w:p>
    <w:sectPr w:rsidR="00A76B37" w:rsidSect="00CA41B4"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066A6"/>
    <w:multiLevelType w:val="hybridMultilevel"/>
    <w:tmpl w:val="7F5EC2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17082"/>
    <w:multiLevelType w:val="hybridMultilevel"/>
    <w:tmpl w:val="F15CF7BA"/>
    <w:lvl w:ilvl="0" w:tplc="0413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41B4"/>
    <w:rsid w:val="00046EE4"/>
    <w:rsid w:val="000866AC"/>
    <w:rsid w:val="000C180F"/>
    <w:rsid w:val="001300E8"/>
    <w:rsid w:val="001673E1"/>
    <w:rsid w:val="001A382E"/>
    <w:rsid w:val="001C30DB"/>
    <w:rsid w:val="00223DE7"/>
    <w:rsid w:val="002731E2"/>
    <w:rsid w:val="002D6989"/>
    <w:rsid w:val="00307665"/>
    <w:rsid w:val="00394805"/>
    <w:rsid w:val="003F0D67"/>
    <w:rsid w:val="0040112F"/>
    <w:rsid w:val="00415341"/>
    <w:rsid w:val="00416FCE"/>
    <w:rsid w:val="00457B3F"/>
    <w:rsid w:val="004916FA"/>
    <w:rsid w:val="004963E7"/>
    <w:rsid w:val="00515409"/>
    <w:rsid w:val="0053688E"/>
    <w:rsid w:val="00574150"/>
    <w:rsid w:val="00595B83"/>
    <w:rsid w:val="00653185"/>
    <w:rsid w:val="0069526D"/>
    <w:rsid w:val="006F3174"/>
    <w:rsid w:val="00787BC1"/>
    <w:rsid w:val="007A57FB"/>
    <w:rsid w:val="007D2720"/>
    <w:rsid w:val="008A27B0"/>
    <w:rsid w:val="008A4CCC"/>
    <w:rsid w:val="008B712F"/>
    <w:rsid w:val="00975E3D"/>
    <w:rsid w:val="009925D6"/>
    <w:rsid w:val="009C132C"/>
    <w:rsid w:val="00A044D6"/>
    <w:rsid w:val="00A213A3"/>
    <w:rsid w:val="00A76B37"/>
    <w:rsid w:val="00AB112C"/>
    <w:rsid w:val="00AD7357"/>
    <w:rsid w:val="00B06C2B"/>
    <w:rsid w:val="00B52254"/>
    <w:rsid w:val="00B779C0"/>
    <w:rsid w:val="00CA41B4"/>
    <w:rsid w:val="00DC31C6"/>
    <w:rsid w:val="00E3471B"/>
    <w:rsid w:val="00EF4FD8"/>
    <w:rsid w:val="00F970E0"/>
    <w:rsid w:val="00FC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AE96E7"/>
  <w15:chartTrackingRefBased/>
  <w15:docId w15:val="{676B81A4-69E0-4F84-9CD0-C90A281F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A41B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2D6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2D6989"/>
    <w:rPr>
      <w:sz w:val="22"/>
      <w:szCs w:val="2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01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rsid w:val="004011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FAF2C-3376-4CB3-A866-8B3046759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40268034</Template>
  <TotalTime>25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Jan Tinbergen College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Reuvers</dc:creator>
  <cp:keywords/>
  <dc:description/>
  <cp:lastModifiedBy>Jasper Reuvers</cp:lastModifiedBy>
  <cp:revision>6</cp:revision>
  <cp:lastPrinted>2018-08-16T06:53:00Z</cp:lastPrinted>
  <dcterms:created xsi:type="dcterms:W3CDTF">2018-06-25T09:07:00Z</dcterms:created>
  <dcterms:modified xsi:type="dcterms:W3CDTF">2018-08-16T10:53:00Z</dcterms:modified>
</cp:coreProperties>
</file>