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C3CE5" w14:textId="77777777" w:rsidR="00E91163" w:rsidRDefault="00E91163">
      <w:pPr>
        <w:rPr>
          <w:rFonts w:asciiTheme="minorHAnsi" w:hAnsiTheme="minorHAnsi" w:cstheme="minorHAnsi"/>
          <w:sz w:val="22"/>
          <w:szCs w:val="22"/>
        </w:rPr>
      </w:pPr>
    </w:p>
    <w:p w14:paraId="7181B0DB" w14:textId="77777777" w:rsidR="00866C85" w:rsidRDefault="00866C85">
      <w:pPr>
        <w:rPr>
          <w:rFonts w:asciiTheme="minorHAnsi" w:hAnsiTheme="minorHAnsi" w:cstheme="minorHAnsi"/>
          <w:sz w:val="22"/>
          <w:szCs w:val="22"/>
        </w:rPr>
      </w:pPr>
    </w:p>
    <w:p w14:paraId="7461B58D" w14:textId="77777777" w:rsidR="00866C85" w:rsidRDefault="00866C85">
      <w:pPr>
        <w:rPr>
          <w:rFonts w:asciiTheme="minorHAnsi" w:hAnsiTheme="minorHAnsi" w:cstheme="minorHAnsi"/>
          <w:sz w:val="22"/>
          <w:szCs w:val="22"/>
        </w:rPr>
      </w:pPr>
    </w:p>
    <w:p w14:paraId="1470F08E" w14:textId="77777777" w:rsidR="00866C85" w:rsidRDefault="00866C85">
      <w:pPr>
        <w:rPr>
          <w:rFonts w:asciiTheme="minorHAnsi" w:hAnsiTheme="minorHAnsi" w:cstheme="minorHAnsi"/>
          <w:sz w:val="22"/>
          <w:szCs w:val="22"/>
        </w:rPr>
      </w:pPr>
    </w:p>
    <w:p w14:paraId="26BB991A" w14:textId="637ED9A8" w:rsidR="009C7A29" w:rsidRPr="00E91163" w:rsidRDefault="50636764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 xml:space="preserve">Roosendaal, </w:t>
      </w:r>
      <w:r w:rsidR="00FB3FEF">
        <w:rPr>
          <w:rFonts w:asciiTheme="minorHAnsi" w:hAnsiTheme="minorHAnsi" w:cstheme="minorHAnsi"/>
          <w:sz w:val="22"/>
          <w:szCs w:val="22"/>
        </w:rPr>
        <w:t>2</w:t>
      </w:r>
      <w:r w:rsidR="00866C85">
        <w:rPr>
          <w:rFonts w:asciiTheme="minorHAnsi" w:hAnsiTheme="minorHAnsi" w:cstheme="minorHAnsi"/>
          <w:sz w:val="22"/>
          <w:szCs w:val="22"/>
        </w:rPr>
        <w:t>2</w:t>
      </w:r>
      <w:r w:rsidR="00E91163">
        <w:rPr>
          <w:rFonts w:asciiTheme="minorHAnsi" w:hAnsiTheme="minorHAnsi" w:cstheme="minorHAnsi"/>
          <w:sz w:val="22"/>
          <w:szCs w:val="22"/>
        </w:rPr>
        <w:t xml:space="preserve"> augustus </w:t>
      </w:r>
      <w:r w:rsidR="00FB3FEF">
        <w:rPr>
          <w:rFonts w:asciiTheme="minorHAnsi" w:hAnsiTheme="minorHAnsi" w:cstheme="minorHAnsi"/>
          <w:sz w:val="22"/>
          <w:szCs w:val="22"/>
        </w:rPr>
        <w:t>2018</w:t>
      </w:r>
    </w:p>
    <w:p w14:paraId="09428FC3" w14:textId="77777777" w:rsidR="009C7A29" w:rsidRPr="00E91163" w:rsidRDefault="009C7A29">
      <w:pPr>
        <w:rPr>
          <w:rFonts w:asciiTheme="minorHAnsi" w:hAnsiTheme="minorHAnsi" w:cstheme="minorHAnsi"/>
          <w:sz w:val="22"/>
          <w:szCs w:val="22"/>
        </w:rPr>
      </w:pPr>
    </w:p>
    <w:p w14:paraId="04D6E3BB" w14:textId="58976A1C" w:rsidR="009C7A29" w:rsidRPr="00E91163" w:rsidRDefault="50636764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>Aan de ouders/verzorgers van de leerlingen uit leerjaar 2</w:t>
      </w:r>
      <w:r w:rsidR="00FB3FEF">
        <w:rPr>
          <w:rFonts w:asciiTheme="minorHAnsi" w:hAnsiTheme="minorHAnsi" w:cstheme="minorHAnsi"/>
          <w:sz w:val="22"/>
          <w:szCs w:val="22"/>
        </w:rPr>
        <w:t xml:space="preserve"> en 3 (T)V</w:t>
      </w:r>
      <w:r w:rsidRPr="00E91163">
        <w:rPr>
          <w:rFonts w:asciiTheme="minorHAnsi" w:hAnsiTheme="minorHAnsi" w:cstheme="minorHAnsi"/>
          <w:sz w:val="22"/>
          <w:szCs w:val="22"/>
        </w:rPr>
        <w:t>.</w:t>
      </w:r>
    </w:p>
    <w:p w14:paraId="66F78E74" w14:textId="7C40F785" w:rsidR="50636764" w:rsidRPr="00E91163" w:rsidRDefault="50636764" w:rsidP="50636764">
      <w:pPr>
        <w:rPr>
          <w:rFonts w:asciiTheme="minorHAnsi" w:hAnsiTheme="minorHAnsi" w:cstheme="minorHAnsi"/>
        </w:rPr>
      </w:pPr>
    </w:p>
    <w:p w14:paraId="7C6A2B52" w14:textId="29389F2F" w:rsidR="009C7A29" w:rsidRDefault="00E91163">
      <w:pPr>
        <w:rPr>
          <w:rFonts w:ascii="Calibri" w:hAnsi="Calibri"/>
          <w:sz w:val="22"/>
          <w:szCs w:val="22"/>
        </w:rPr>
      </w:pPr>
      <w:r w:rsidRPr="0037685C">
        <w:rPr>
          <w:rFonts w:ascii="Calibri" w:hAnsi="Calibri"/>
          <w:sz w:val="22"/>
          <w:szCs w:val="22"/>
        </w:rPr>
        <w:t>Geachte ouder(s)/verzorger(s),</w:t>
      </w:r>
    </w:p>
    <w:p w14:paraId="7C3F9A0C" w14:textId="4FAF68C3" w:rsidR="00E91163" w:rsidRDefault="00E91163">
      <w:pPr>
        <w:rPr>
          <w:rFonts w:asciiTheme="minorHAnsi" w:hAnsiTheme="minorHAnsi" w:cstheme="minorHAnsi"/>
          <w:sz w:val="22"/>
          <w:szCs w:val="22"/>
        </w:rPr>
      </w:pPr>
    </w:p>
    <w:p w14:paraId="1752DFA0" w14:textId="01838D2B" w:rsidR="00E91163" w:rsidRDefault="00E91163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Het</w:t>
      </w:r>
      <w:r w:rsidRPr="0037685C">
        <w:rPr>
          <w:rFonts w:ascii="Calibri" w:hAnsi="Calibri"/>
          <w:sz w:val="22"/>
          <w:szCs w:val="22"/>
        </w:rPr>
        <w:t xml:space="preserve"> schooljaar </w:t>
      </w:r>
      <w:r w:rsidR="00FB3FEF">
        <w:rPr>
          <w:rFonts w:ascii="Calibri" w:hAnsi="Calibri"/>
          <w:sz w:val="22"/>
          <w:szCs w:val="22"/>
        </w:rPr>
        <w:t>2018-2019</w:t>
      </w:r>
      <w:r w:rsidRPr="0037685C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is </w:t>
      </w:r>
      <w:r w:rsidRPr="0037685C">
        <w:rPr>
          <w:rFonts w:ascii="Calibri" w:hAnsi="Calibri"/>
          <w:sz w:val="22"/>
          <w:szCs w:val="22"/>
        </w:rPr>
        <w:t>van start gegaan, hopelijk een goed schooljaar voor uw zoon/dochter.</w:t>
      </w:r>
    </w:p>
    <w:p w14:paraId="180377D9" w14:textId="7ED7E8FB" w:rsidR="00E91163" w:rsidRPr="00E91163" w:rsidRDefault="00E91163">
      <w:pPr>
        <w:rPr>
          <w:rFonts w:asciiTheme="minorHAnsi" w:hAnsiTheme="minorHAnsi" w:cstheme="minorHAnsi"/>
          <w:sz w:val="22"/>
          <w:szCs w:val="22"/>
        </w:rPr>
      </w:pPr>
      <w:r w:rsidRPr="0037685C">
        <w:rPr>
          <w:rFonts w:ascii="Calibri" w:hAnsi="Calibri"/>
          <w:b/>
          <w:sz w:val="22"/>
          <w:szCs w:val="22"/>
        </w:rPr>
        <w:t xml:space="preserve">Woensdag </w:t>
      </w:r>
      <w:r w:rsidR="00FB3FEF">
        <w:rPr>
          <w:rFonts w:ascii="Calibri" w:hAnsi="Calibri"/>
          <w:b/>
          <w:sz w:val="22"/>
          <w:szCs w:val="22"/>
        </w:rPr>
        <w:t>5</w:t>
      </w:r>
      <w:r w:rsidRPr="0037685C">
        <w:rPr>
          <w:rFonts w:ascii="Calibri" w:hAnsi="Calibri"/>
          <w:b/>
          <w:sz w:val="22"/>
          <w:szCs w:val="22"/>
        </w:rPr>
        <w:t xml:space="preserve"> september</w:t>
      </w:r>
      <w:r w:rsidRPr="0037685C">
        <w:rPr>
          <w:rFonts w:ascii="Calibri" w:hAnsi="Calibri"/>
          <w:sz w:val="22"/>
          <w:szCs w:val="22"/>
        </w:rPr>
        <w:t xml:space="preserve"> aanstaande is </w:t>
      </w:r>
      <w:r>
        <w:rPr>
          <w:rFonts w:ascii="Calibri" w:hAnsi="Calibri"/>
          <w:sz w:val="22"/>
          <w:szCs w:val="22"/>
        </w:rPr>
        <w:t>de</w:t>
      </w:r>
      <w:r w:rsidRPr="0037685C">
        <w:rPr>
          <w:rFonts w:ascii="Calibri" w:hAnsi="Calibri"/>
          <w:sz w:val="22"/>
          <w:szCs w:val="22"/>
        </w:rPr>
        <w:t xml:space="preserve"> ouderavond voor (T)VWO </w:t>
      </w:r>
      <w:r>
        <w:rPr>
          <w:rFonts w:ascii="Calibri" w:hAnsi="Calibri"/>
          <w:sz w:val="22"/>
          <w:szCs w:val="22"/>
        </w:rPr>
        <w:t>2</w:t>
      </w:r>
      <w:r w:rsidR="00FB3FEF">
        <w:rPr>
          <w:rFonts w:ascii="Calibri" w:hAnsi="Calibri"/>
          <w:sz w:val="22"/>
          <w:szCs w:val="22"/>
        </w:rPr>
        <w:t xml:space="preserve"> en 3</w:t>
      </w:r>
      <w:r w:rsidRPr="0037685C">
        <w:rPr>
          <w:rFonts w:ascii="Calibri" w:hAnsi="Calibri"/>
          <w:sz w:val="22"/>
          <w:szCs w:val="22"/>
        </w:rPr>
        <w:t xml:space="preserve">. </w:t>
      </w:r>
      <w:r>
        <w:rPr>
          <w:rFonts w:ascii="Calibri" w:hAnsi="Calibri"/>
          <w:sz w:val="22"/>
          <w:szCs w:val="22"/>
        </w:rPr>
        <w:t xml:space="preserve">Een goed moment om kennis te maken met de mentor van uw zoon/dochter en mogelijk weer wat nieuwe informatie te krijgen over de aanpak in </w:t>
      </w:r>
      <w:r w:rsidR="00FB3FEF">
        <w:rPr>
          <w:rFonts w:ascii="Calibri" w:hAnsi="Calibri"/>
          <w:sz w:val="22"/>
          <w:szCs w:val="22"/>
        </w:rPr>
        <w:t>(T)V</w:t>
      </w:r>
      <w:r>
        <w:rPr>
          <w:rFonts w:ascii="Calibri" w:hAnsi="Calibri"/>
          <w:sz w:val="22"/>
          <w:szCs w:val="22"/>
        </w:rPr>
        <w:t xml:space="preserve"> 2</w:t>
      </w:r>
      <w:r w:rsidR="00FB3FEF">
        <w:rPr>
          <w:rFonts w:ascii="Calibri" w:hAnsi="Calibri"/>
          <w:sz w:val="22"/>
          <w:szCs w:val="22"/>
        </w:rPr>
        <w:t xml:space="preserve"> en 3</w:t>
      </w:r>
      <w:r>
        <w:rPr>
          <w:rFonts w:ascii="Calibri" w:hAnsi="Calibri"/>
          <w:sz w:val="22"/>
          <w:szCs w:val="22"/>
        </w:rPr>
        <w:t xml:space="preserve">. Ik </w:t>
      </w:r>
      <w:r w:rsidRPr="0037685C">
        <w:rPr>
          <w:rFonts w:ascii="Calibri" w:hAnsi="Calibri"/>
          <w:sz w:val="22"/>
          <w:szCs w:val="22"/>
        </w:rPr>
        <w:t xml:space="preserve">nodig ik </w:t>
      </w:r>
      <w:r>
        <w:rPr>
          <w:rFonts w:ascii="Calibri" w:hAnsi="Calibri"/>
          <w:sz w:val="22"/>
          <w:szCs w:val="22"/>
        </w:rPr>
        <w:t>dan ook</w:t>
      </w:r>
      <w:r w:rsidRPr="0037685C">
        <w:rPr>
          <w:rFonts w:ascii="Calibri" w:hAnsi="Calibri"/>
          <w:sz w:val="22"/>
          <w:szCs w:val="22"/>
        </w:rPr>
        <w:t xml:space="preserve"> van harte uit om deze avond bij te wonen.</w:t>
      </w:r>
    </w:p>
    <w:p w14:paraId="0BE153D7" w14:textId="77777777" w:rsidR="00E91163" w:rsidRDefault="00E91163" w:rsidP="50636764">
      <w:pPr>
        <w:rPr>
          <w:rFonts w:asciiTheme="minorHAnsi" w:hAnsiTheme="minorHAnsi" w:cstheme="minorHAnsi"/>
          <w:sz w:val="22"/>
          <w:szCs w:val="22"/>
        </w:rPr>
      </w:pPr>
    </w:p>
    <w:p w14:paraId="3225ED18" w14:textId="2E6C4D61" w:rsidR="00AF616E" w:rsidRPr="00E91163" w:rsidRDefault="50636764" w:rsidP="50636764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>Het programma van de avond is als volgt:</w:t>
      </w:r>
      <w:r w:rsidR="00AF616E" w:rsidRPr="00E91163">
        <w:rPr>
          <w:rFonts w:asciiTheme="minorHAnsi" w:hAnsiTheme="minorHAnsi" w:cstheme="minorHAnsi"/>
        </w:rPr>
        <w:br/>
      </w:r>
    </w:p>
    <w:p w14:paraId="3735EF1A" w14:textId="05B8CDFF" w:rsidR="00AF616E" w:rsidRPr="00E91163" w:rsidRDefault="00E91163" w:rsidP="00F67BE1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19.</w:t>
      </w:r>
      <w:r w:rsidR="00FB3FEF">
        <w:rPr>
          <w:rFonts w:asciiTheme="minorHAnsi" w:hAnsiTheme="minorHAnsi" w:cstheme="minorHAnsi"/>
          <w:b/>
          <w:bCs/>
          <w:sz w:val="22"/>
          <w:szCs w:val="22"/>
        </w:rPr>
        <w:t>20</w:t>
      </w:r>
      <w:r w:rsidR="00AF616E" w:rsidRPr="00E91163">
        <w:rPr>
          <w:rFonts w:asciiTheme="minorHAnsi" w:hAnsiTheme="minorHAnsi" w:cstheme="minorHAnsi"/>
          <w:b/>
          <w:bCs/>
          <w:sz w:val="22"/>
          <w:szCs w:val="22"/>
        </w:rPr>
        <w:t xml:space="preserve"> – </w:t>
      </w:r>
      <w:r>
        <w:rPr>
          <w:rFonts w:asciiTheme="minorHAnsi" w:hAnsiTheme="minorHAnsi" w:cstheme="minorHAnsi"/>
          <w:b/>
          <w:bCs/>
          <w:sz w:val="22"/>
          <w:szCs w:val="22"/>
        </w:rPr>
        <w:t>19.</w:t>
      </w:r>
      <w:r w:rsidR="00FB3FEF">
        <w:rPr>
          <w:rFonts w:asciiTheme="minorHAnsi" w:hAnsiTheme="minorHAnsi" w:cstheme="minorHAnsi"/>
          <w:b/>
          <w:bCs/>
          <w:sz w:val="22"/>
          <w:szCs w:val="22"/>
        </w:rPr>
        <w:t>30</w:t>
      </w:r>
      <w:r w:rsidR="00AF616E" w:rsidRPr="00E9116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45B18" w:rsidRPr="00E91163">
        <w:rPr>
          <w:rFonts w:asciiTheme="minorHAnsi" w:hAnsiTheme="minorHAnsi" w:cstheme="minorHAnsi"/>
          <w:b/>
          <w:sz w:val="22"/>
          <w:szCs w:val="22"/>
        </w:rPr>
        <w:tab/>
      </w:r>
      <w:r w:rsidRPr="0037685C">
        <w:rPr>
          <w:rFonts w:ascii="Calibri" w:hAnsi="Calibri"/>
          <w:sz w:val="22"/>
          <w:szCs w:val="22"/>
        </w:rPr>
        <w:t xml:space="preserve">inloop: de mentor ontvangt u in het lokaal </w:t>
      </w:r>
      <w:r w:rsidRPr="0037685C">
        <w:rPr>
          <w:rFonts w:ascii="Calibri" w:hAnsi="Calibri"/>
          <w:sz w:val="22"/>
          <w:szCs w:val="22"/>
        </w:rPr>
        <w:sym w:font="Wingdings" w:char="F0E0"/>
      </w:r>
      <w:r w:rsidRPr="0037685C">
        <w:rPr>
          <w:rFonts w:ascii="Calibri" w:hAnsi="Calibri"/>
          <w:sz w:val="22"/>
          <w:szCs w:val="22"/>
        </w:rPr>
        <w:t xml:space="preserve"> zie onderstaand schema.</w:t>
      </w:r>
    </w:p>
    <w:p w14:paraId="18B0D6C9" w14:textId="77777777" w:rsidR="00C45B18" w:rsidRPr="00E91163" w:rsidRDefault="00C45B18" w:rsidP="00F67BE1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52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"/>
        <w:tblDescription w:val=""/>
      </w:tblPr>
      <w:tblGrid>
        <w:gridCol w:w="767"/>
        <w:gridCol w:w="791"/>
        <w:gridCol w:w="2816"/>
        <w:gridCol w:w="871"/>
      </w:tblGrid>
      <w:tr w:rsidR="00523D3C" w:rsidRPr="00E91163" w14:paraId="6DEAA53E" w14:textId="77777777" w:rsidTr="00FB3FEF">
        <w:tc>
          <w:tcPr>
            <w:tcW w:w="767" w:type="dxa"/>
            <w:shd w:val="clear" w:color="auto" w:fill="8DB3E2"/>
          </w:tcPr>
          <w:p w14:paraId="7EA865F7" w14:textId="77777777" w:rsidR="00523D3C" w:rsidRPr="00E91163" w:rsidRDefault="00523D3C" w:rsidP="00F67BE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91163">
              <w:rPr>
                <w:rFonts w:asciiTheme="minorHAnsi" w:hAnsiTheme="minorHAnsi" w:cstheme="minorHAnsi"/>
                <w:sz w:val="22"/>
                <w:szCs w:val="22"/>
              </w:rPr>
              <w:t>Klas</w:t>
            </w:r>
          </w:p>
        </w:tc>
        <w:tc>
          <w:tcPr>
            <w:tcW w:w="791" w:type="dxa"/>
            <w:shd w:val="clear" w:color="auto" w:fill="8DB3E2"/>
          </w:tcPr>
          <w:p w14:paraId="5DA8DFBF" w14:textId="5D1453F8" w:rsidR="00523D3C" w:rsidRPr="00E91163" w:rsidRDefault="50636764" w:rsidP="00450AA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91163">
              <w:rPr>
                <w:rFonts w:asciiTheme="minorHAnsi" w:hAnsiTheme="minorHAnsi" w:cstheme="minorHAnsi"/>
                <w:sz w:val="22"/>
                <w:szCs w:val="22"/>
              </w:rPr>
              <w:t xml:space="preserve">Afk. </w:t>
            </w:r>
          </w:p>
        </w:tc>
        <w:tc>
          <w:tcPr>
            <w:tcW w:w="2816" w:type="dxa"/>
            <w:shd w:val="clear" w:color="auto" w:fill="8DB3E2"/>
          </w:tcPr>
          <w:p w14:paraId="6B222214" w14:textId="77777777" w:rsidR="00523D3C" w:rsidRPr="00E91163" w:rsidRDefault="00523D3C" w:rsidP="00F67BE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91163">
              <w:rPr>
                <w:rFonts w:asciiTheme="minorHAnsi" w:hAnsiTheme="minorHAnsi" w:cstheme="minorHAnsi"/>
                <w:sz w:val="22"/>
                <w:szCs w:val="22"/>
              </w:rPr>
              <w:t>naam</w:t>
            </w:r>
          </w:p>
        </w:tc>
        <w:tc>
          <w:tcPr>
            <w:tcW w:w="871" w:type="dxa"/>
            <w:shd w:val="clear" w:color="auto" w:fill="8DB3E2"/>
          </w:tcPr>
          <w:p w14:paraId="6B40C620" w14:textId="77777777" w:rsidR="00523D3C" w:rsidRPr="00E91163" w:rsidRDefault="00523D3C" w:rsidP="00F67BE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91163">
              <w:rPr>
                <w:rFonts w:asciiTheme="minorHAnsi" w:hAnsiTheme="minorHAnsi" w:cstheme="minorHAnsi"/>
                <w:sz w:val="22"/>
                <w:szCs w:val="22"/>
              </w:rPr>
              <w:t>lokaal</w:t>
            </w:r>
          </w:p>
        </w:tc>
      </w:tr>
      <w:tr w:rsidR="00523D3C" w:rsidRPr="00E91163" w14:paraId="56B8D9AC" w14:textId="77777777" w:rsidTr="00FB3FEF">
        <w:tc>
          <w:tcPr>
            <w:tcW w:w="767" w:type="dxa"/>
          </w:tcPr>
          <w:p w14:paraId="11EBA546" w14:textId="77777777" w:rsidR="00523D3C" w:rsidRPr="00E91163" w:rsidRDefault="00523D3C" w:rsidP="00F67BE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91163">
              <w:rPr>
                <w:rFonts w:asciiTheme="minorHAnsi" w:hAnsiTheme="minorHAnsi" w:cstheme="minorHAnsi"/>
                <w:sz w:val="22"/>
                <w:szCs w:val="22"/>
              </w:rPr>
              <w:t>TV2A</w:t>
            </w:r>
          </w:p>
        </w:tc>
        <w:tc>
          <w:tcPr>
            <w:tcW w:w="791" w:type="dxa"/>
          </w:tcPr>
          <w:p w14:paraId="0148EC9A" w14:textId="7BD5938B" w:rsidR="00523D3C" w:rsidRPr="00E91163" w:rsidRDefault="00AA3B95" w:rsidP="00450AA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SDI</w:t>
            </w:r>
          </w:p>
        </w:tc>
        <w:tc>
          <w:tcPr>
            <w:tcW w:w="2816" w:type="dxa"/>
          </w:tcPr>
          <w:p w14:paraId="706858F4" w14:textId="5A6C394D" w:rsidR="00523D3C" w:rsidRPr="00E91163" w:rsidRDefault="50636764" w:rsidP="00F67BE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91163">
              <w:rPr>
                <w:rFonts w:asciiTheme="minorHAnsi" w:hAnsiTheme="minorHAnsi" w:cstheme="minorHAnsi"/>
              </w:rPr>
              <w:t>Mevr. Dictus</w:t>
            </w:r>
          </w:p>
        </w:tc>
        <w:tc>
          <w:tcPr>
            <w:tcW w:w="871" w:type="dxa"/>
          </w:tcPr>
          <w:p w14:paraId="1C30709A" w14:textId="603BC605" w:rsidR="00523D3C" w:rsidRPr="00E91163" w:rsidRDefault="00FB3FEF" w:rsidP="00F67BE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A107</w:t>
            </w:r>
          </w:p>
        </w:tc>
      </w:tr>
      <w:tr w:rsidR="00523D3C" w:rsidRPr="00E91163" w14:paraId="3604BEE2" w14:textId="77777777" w:rsidTr="00FB3FEF">
        <w:tc>
          <w:tcPr>
            <w:tcW w:w="767" w:type="dxa"/>
          </w:tcPr>
          <w:p w14:paraId="1B0281DC" w14:textId="4DF48835" w:rsidR="00523D3C" w:rsidRPr="00E91163" w:rsidRDefault="00523D3C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91163">
              <w:rPr>
                <w:rFonts w:asciiTheme="minorHAnsi" w:hAnsiTheme="minorHAnsi" w:cstheme="minorHAnsi"/>
                <w:sz w:val="22"/>
                <w:szCs w:val="22"/>
              </w:rPr>
              <w:t>V2A</w:t>
            </w:r>
          </w:p>
        </w:tc>
        <w:tc>
          <w:tcPr>
            <w:tcW w:w="791" w:type="dxa"/>
          </w:tcPr>
          <w:p w14:paraId="7D85BA8A" w14:textId="5EA0F382" w:rsidR="00523D3C" w:rsidRPr="00E91163" w:rsidRDefault="009F1826" w:rsidP="00450AA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JGE</w:t>
            </w:r>
          </w:p>
        </w:tc>
        <w:tc>
          <w:tcPr>
            <w:tcW w:w="2816" w:type="dxa"/>
          </w:tcPr>
          <w:p w14:paraId="15D42E59" w14:textId="4CC6866D" w:rsidR="00523D3C" w:rsidRPr="00E91163" w:rsidRDefault="009F1826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Mevr. Van Gerwen</w:t>
            </w:r>
          </w:p>
        </w:tc>
        <w:tc>
          <w:tcPr>
            <w:tcW w:w="871" w:type="dxa"/>
          </w:tcPr>
          <w:p w14:paraId="3BB52851" w14:textId="02151A1A" w:rsidR="00523D3C" w:rsidRPr="00E91163" w:rsidRDefault="00FB3FEF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A108</w:t>
            </w:r>
          </w:p>
        </w:tc>
      </w:tr>
      <w:tr w:rsidR="00523D3C" w:rsidRPr="00E91163" w14:paraId="00B78262" w14:textId="77777777" w:rsidTr="00FB3FEF">
        <w:tc>
          <w:tcPr>
            <w:tcW w:w="767" w:type="dxa"/>
          </w:tcPr>
          <w:p w14:paraId="3A477797" w14:textId="77777777" w:rsidR="00523D3C" w:rsidRPr="00E91163" w:rsidRDefault="00523D3C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91163">
              <w:rPr>
                <w:rFonts w:asciiTheme="minorHAnsi" w:hAnsiTheme="minorHAnsi" w:cstheme="minorHAnsi"/>
                <w:sz w:val="22"/>
                <w:szCs w:val="22"/>
              </w:rPr>
              <w:t>V2B</w:t>
            </w:r>
          </w:p>
        </w:tc>
        <w:tc>
          <w:tcPr>
            <w:tcW w:w="791" w:type="dxa"/>
          </w:tcPr>
          <w:p w14:paraId="691C0954" w14:textId="2BBCCC97" w:rsidR="00523D3C" w:rsidRPr="00E91163" w:rsidRDefault="00AA3B95" w:rsidP="00450AA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FHU</w:t>
            </w:r>
          </w:p>
        </w:tc>
        <w:tc>
          <w:tcPr>
            <w:tcW w:w="2816" w:type="dxa"/>
          </w:tcPr>
          <w:p w14:paraId="312B3F8A" w14:textId="13B019A4" w:rsidR="00523D3C" w:rsidRPr="00E91163" w:rsidRDefault="50636764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91163">
              <w:rPr>
                <w:rFonts w:asciiTheme="minorHAnsi" w:hAnsiTheme="minorHAnsi" w:cstheme="minorHAnsi"/>
              </w:rPr>
              <w:t>Mevr. Huis in 't Veld</w:t>
            </w:r>
          </w:p>
        </w:tc>
        <w:tc>
          <w:tcPr>
            <w:tcW w:w="871" w:type="dxa"/>
          </w:tcPr>
          <w:p w14:paraId="25B151A6" w14:textId="48913C42" w:rsidR="00523D3C" w:rsidRPr="00E91163" w:rsidRDefault="00FB3FEF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A109</w:t>
            </w:r>
          </w:p>
        </w:tc>
      </w:tr>
      <w:tr w:rsidR="00FB3FEF" w:rsidRPr="00E91163" w14:paraId="2F8209B5" w14:textId="77777777" w:rsidTr="00FB3FEF">
        <w:tc>
          <w:tcPr>
            <w:tcW w:w="767" w:type="dxa"/>
          </w:tcPr>
          <w:p w14:paraId="2EEE601D" w14:textId="0D09246B" w:rsidR="00FB3FEF" w:rsidRDefault="00FB3FEF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TV3A</w:t>
            </w:r>
          </w:p>
        </w:tc>
        <w:tc>
          <w:tcPr>
            <w:tcW w:w="791" w:type="dxa"/>
          </w:tcPr>
          <w:p w14:paraId="09EA1334" w14:textId="04EBC288" w:rsidR="00FB3FEF" w:rsidRDefault="00FB3FEF" w:rsidP="00450AA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JKO</w:t>
            </w:r>
          </w:p>
        </w:tc>
        <w:tc>
          <w:tcPr>
            <w:tcW w:w="2816" w:type="dxa"/>
          </w:tcPr>
          <w:p w14:paraId="73EF5D1F" w14:textId="2979ABCC" w:rsidR="00FB3FEF" w:rsidRPr="00E91163" w:rsidRDefault="00FB3FEF" w:rsidP="00877C6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Mevr. Korevaar</w:t>
            </w:r>
          </w:p>
        </w:tc>
        <w:tc>
          <w:tcPr>
            <w:tcW w:w="871" w:type="dxa"/>
          </w:tcPr>
          <w:p w14:paraId="40D4670C" w14:textId="2EDD1470" w:rsidR="00FB3FEF" w:rsidRDefault="00FB3FEF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A110</w:t>
            </w:r>
          </w:p>
        </w:tc>
      </w:tr>
      <w:tr w:rsidR="00FB3FEF" w:rsidRPr="00E91163" w14:paraId="14B7952F" w14:textId="77777777" w:rsidTr="00FB3FEF">
        <w:tc>
          <w:tcPr>
            <w:tcW w:w="767" w:type="dxa"/>
          </w:tcPr>
          <w:p w14:paraId="1CD9E5BA" w14:textId="69FCC625" w:rsidR="00FB3FEF" w:rsidRDefault="00FB3FEF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791" w:type="dxa"/>
          </w:tcPr>
          <w:p w14:paraId="6E4EDDAB" w14:textId="4C36B64F" w:rsidR="00FB3FEF" w:rsidRDefault="00FB3FEF" w:rsidP="00450AA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16" w:type="dxa"/>
          </w:tcPr>
          <w:p w14:paraId="629AE5CD" w14:textId="745DC40A" w:rsidR="00FB3FEF" w:rsidRPr="00E91163" w:rsidRDefault="00FB3FEF" w:rsidP="00197B7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71" w:type="dxa"/>
          </w:tcPr>
          <w:p w14:paraId="6B6ECCE6" w14:textId="0996AC54" w:rsidR="00FB3FEF" w:rsidRDefault="00FB3FEF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B3FEF" w:rsidRPr="00E91163" w14:paraId="222503E5" w14:textId="77777777" w:rsidTr="00FB3FEF">
        <w:tc>
          <w:tcPr>
            <w:tcW w:w="767" w:type="dxa"/>
          </w:tcPr>
          <w:p w14:paraId="3EAD04F7" w14:textId="310D57FB" w:rsidR="00FB3FEF" w:rsidRDefault="00FB3FEF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V3B</w:t>
            </w:r>
          </w:p>
        </w:tc>
        <w:tc>
          <w:tcPr>
            <w:tcW w:w="791" w:type="dxa"/>
          </w:tcPr>
          <w:p w14:paraId="0EA45D90" w14:textId="7AA896EB" w:rsidR="00FB3FEF" w:rsidRDefault="00FB3FEF" w:rsidP="00450AA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BGO</w:t>
            </w:r>
          </w:p>
        </w:tc>
        <w:tc>
          <w:tcPr>
            <w:tcW w:w="2816" w:type="dxa"/>
          </w:tcPr>
          <w:p w14:paraId="52A60B05" w14:textId="64803A25" w:rsidR="00FB3FEF" w:rsidRPr="00E91163" w:rsidRDefault="00FB3FEF" w:rsidP="00197B7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Dhr. Godschalk</w:t>
            </w:r>
          </w:p>
        </w:tc>
        <w:tc>
          <w:tcPr>
            <w:tcW w:w="871" w:type="dxa"/>
          </w:tcPr>
          <w:p w14:paraId="47019103" w14:textId="3A73F5C0" w:rsidR="00FB3FEF" w:rsidRDefault="00FB3FEF" w:rsidP="00197B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B104</w:t>
            </w:r>
          </w:p>
        </w:tc>
      </w:tr>
    </w:tbl>
    <w:p w14:paraId="67D8582B" w14:textId="31F4C234" w:rsidR="00AF616E" w:rsidRDefault="00AF616E" w:rsidP="00F67BE1">
      <w:pPr>
        <w:rPr>
          <w:rFonts w:asciiTheme="minorHAnsi" w:hAnsiTheme="minorHAnsi" w:cstheme="minorHAnsi"/>
          <w:sz w:val="22"/>
          <w:szCs w:val="22"/>
        </w:rPr>
      </w:pPr>
    </w:p>
    <w:p w14:paraId="4AD8D728" w14:textId="5DD8E2D2" w:rsidR="00E91163" w:rsidRPr="0037685C" w:rsidRDefault="00E91163" w:rsidP="00E91163">
      <w:pPr>
        <w:rPr>
          <w:rFonts w:ascii="Calibri" w:hAnsi="Calibri"/>
          <w:sz w:val="22"/>
          <w:szCs w:val="22"/>
        </w:rPr>
      </w:pPr>
      <w:r w:rsidRPr="0037685C">
        <w:rPr>
          <w:rFonts w:ascii="Calibri" w:hAnsi="Calibri"/>
          <w:b/>
          <w:sz w:val="22"/>
          <w:szCs w:val="22"/>
        </w:rPr>
        <w:t>19.</w:t>
      </w:r>
      <w:r w:rsidR="00FB3FEF">
        <w:rPr>
          <w:rFonts w:ascii="Calibri" w:hAnsi="Calibri"/>
          <w:b/>
          <w:sz w:val="22"/>
          <w:szCs w:val="22"/>
        </w:rPr>
        <w:t>30</w:t>
      </w:r>
      <w:r w:rsidRPr="0037685C">
        <w:rPr>
          <w:rFonts w:ascii="Calibri" w:hAnsi="Calibri"/>
          <w:b/>
          <w:sz w:val="22"/>
          <w:szCs w:val="22"/>
        </w:rPr>
        <w:t xml:space="preserve"> – 20.</w:t>
      </w:r>
      <w:r w:rsidR="00FB3FEF">
        <w:rPr>
          <w:rFonts w:ascii="Calibri" w:hAnsi="Calibri"/>
          <w:b/>
          <w:sz w:val="22"/>
          <w:szCs w:val="22"/>
        </w:rPr>
        <w:t>15</w:t>
      </w:r>
      <w:r w:rsidRPr="0037685C">
        <w:rPr>
          <w:rFonts w:ascii="Calibri" w:hAnsi="Calibri"/>
          <w:b/>
          <w:sz w:val="22"/>
          <w:szCs w:val="22"/>
        </w:rPr>
        <w:tab/>
      </w:r>
      <w:r w:rsidRPr="00AE5837">
        <w:rPr>
          <w:rFonts w:ascii="Calibri" w:hAnsi="Calibri"/>
          <w:sz w:val="22"/>
          <w:szCs w:val="22"/>
        </w:rPr>
        <w:t>algemene voorlichting / kennismaking</w:t>
      </w:r>
    </w:p>
    <w:p w14:paraId="15CB06AE" w14:textId="77777777" w:rsidR="00E91163" w:rsidRPr="00E91163" w:rsidRDefault="00E91163" w:rsidP="00F67BE1">
      <w:pPr>
        <w:rPr>
          <w:rFonts w:asciiTheme="minorHAnsi" w:hAnsiTheme="minorHAnsi" w:cstheme="minorHAnsi"/>
          <w:sz w:val="22"/>
          <w:szCs w:val="22"/>
        </w:rPr>
      </w:pPr>
    </w:p>
    <w:p w14:paraId="773BD93F" w14:textId="4946E0AC" w:rsidR="00E91163" w:rsidRPr="0037685C" w:rsidRDefault="00E91163" w:rsidP="00E91163">
      <w:pPr>
        <w:ind w:left="1410" w:hanging="1410"/>
        <w:rPr>
          <w:rFonts w:ascii="Calibri" w:hAnsi="Calibri"/>
          <w:sz w:val="22"/>
          <w:szCs w:val="22"/>
        </w:rPr>
      </w:pPr>
      <w:r w:rsidRPr="0037685C">
        <w:rPr>
          <w:rFonts w:ascii="Calibri" w:hAnsi="Calibri"/>
          <w:b/>
          <w:sz w:val="22"/>
          <w:szCs w:val="22"/>
        </w:rPr>
        <w:t>20.</w:t>
      </w:r>
      <w:r w:rsidR="00FB3FEF">
        <w:rPr>
          <w:rFonts w:ascii="Calibri" w:hAnsi="Calibri"/>
          <w:b/>
          <w:sz w:val="22"/>
          <w:szCs w:val="22"/>
        </w:rPr>
        <w:t>15</w:t>
      </w:r>
      <w:r w:rsidRPr="0037685C">
        <w:rPr>
          <w:rFonts w:ascii="Calibri" w:hAnsi="Calibri"/>
          <w:b/>
          <w:sz w:val="22"/>
          <w:szCs w:val="22"/>
        </w:rPr>
        <w:t xml:space="preserve"> – </w:t>
      </w:r>
      <w:r>
        <w:rPr>
          <w:rFonts w:ascii="Calibri" w:hAnsi="Calibri"/>
          <w:b/>
          <w:sz w:val="22"/>
          <w:szCs w:val="22"/>
        </w:rPr>
        <w:t>20.30</w:t>
      </w:r>
      <w:r w:rsidRPr="0037685C">
        <w:rPr>
          <w:rFonts w:ascii="Calibri" w:hAnsi="Calibri"/>
          <w:sz w:val="22"/>
          <w:szCs w:val="22"/>
        </w:rPr>
        <w:t xml:space="preserve"> </w:t>
      </w:r>
      <w:r w:rsidRPr="0037685C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 xml:space="preserve">Uitloop: mogelijk tijd voor kleine individuele vragen. </w:t>
      </w:r>
    </w:p>
    <w:p w14:paraId="665782D5" w14:textId="77777777" w:rsidR="00ED76B5" w:rsidRPr="00E91163" w:rsidRDefault="00ED76B5" w:rsidP="00ED76B5">
      <w:pPr>
        <w:rPr>
          <w:rFonts w:asciiTheme="minorHAnsi" w:hAnsiTheme="minorHAnsi" w:cstheme="minorHAnsi"/>
          <w:sz w:val="22"/>
          <w:szCs w:val="22"/>
        </w:rPr>
      </w:pPr>
    </w:p>
    <w:p w14:paraId="50AA17CF" w14:textId="7265DA16" w:rsidR="00703CF8" w:rsidRPr="00E91163" w:rsidRDefault="00703CF8" w:rsidP="00703CF8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 xml:space="preserve">Om een inschatting te kunnen maken van het aantal ouders dat wij kunnen verwachten, verzoeken wij u een </w:t>
      </w:r>
      <w:r w:rsidR="00AA0963" w:rsidRPr="00E91163">
        <w:rPr>
          <w:rFonts w:asciiTheme="minorHAnsi" w:hAnsiTheme="minorHAnsi" w:cstheme="minorHAnsi"/>
          <w:sz w:val="22"/>
          <w:szCs w:val="22"/>
        </w:rPr>
        <w:t>e-</w:t>
      </w:r>
      <w:r w:rsidRPr="00E91163">
        <w:rPr>
          <w:rFonts w:asciiTheme="minorHAnsi" w:hAnsiTheme="minorHAnsi" w:cstheme="minorHAnsi"/>
          <w:sz w:val="22"/>
          <w:szCs w:val="22"/>
        </w:rPr>
        <w:t xml:space="preserve">mail te sturen aan de mentor met daarin vermeld: óf u naar de voorlichtingsavond komt en zo ja, met hoeveel personen. Het </w:t>
      </w:r>
      <w:r w:rsidR="00AA0963" w:rsidRPr="00E91163">
        <w:rPr>
          <w:rFonts w:asciiTheme="minorHAnsi" w:hAnsiTheme="minorHAnsi" w:cstheme="minorHAnsi"/>
          <w:sz w:val="22"/>
          <w:szCs w:val="22"/>
        </w:rPr>
        <w:t>e-</w:t>
      </w:r>
      <w:r w:rsidRPr="00E91163">
        <w:rPr>
          <w:rFonts w:asciiTheme="minorHAnsi" w:hAnsiTheme="minorHAnsi" w:cstheme="minorHAnsi"/>
          <w:sz w:val="22"/>
          <w:szCs w:val="22"/>
        </w:rPr>
        <w:t xml:space="preserve">mailadres van de mentor is: </w:t>
      </w:r>
      <w:r w:rsidRPr="00E91163">
        <w:rPr>
          <w:rFonts w:asciiTheme="minorHAnsi" w:hAnsiTheme="minorHAnsi" w:cstheme="minorHAnsi"/>
          <w:sz w:val="22"/>
          <w:szCs w:val="22"/>
          <w:u w:val="single"/>
        </w:rPr>
        <w:t>&lt;afkorting van de docent&gt;@jtc-roosendaal.nl</w:t>
      </w:r>
      <w:r w:rsidRPr="00E9116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49FDAD7" w14:textId="77777777" w:rsidR="00197B7C" w:rsidRPr="00E91163" w:rsidRDefault="00197B7C" w:rsidP="00ED76B5">
      <w:pPr>
        <w:rPr>
          <w:rFonts w:asciiTheme="minorHAnsi" w:hAnsiTheme="minorHAnsi" w:cstheme="minorHAnsi"/>
          <w:sz w:val="22"/>
          <w:szCs w:val="22"/>
        </w:rPr>
      </w:pPr>
    </w:p>
    <w:p w14:paraId="72DA03E6" w14:textId="36CE8087" w:rsidR="00197B7C" w:rsidRPr="00E91163" w:rsidRDefault="00197B7C" w:rsidP="00197B7C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>Tot</w:t>
      </w:r>
      <w:r w:rsidR="00E91163">
        <w:rPr>
          <w:rFonts w:asciiTheme="minorHAnsi" w:hAnsiTheme="minorHAnsi" w:cstheme="minorHAnsi"/>
          <w:sz w:val="22"/>
          <w:szCs w:val="22"/>
        </w:rPr>
        <w:t xml:space="preserve"> slot wil ik </w:t>
      </w:r>
      <w:r w:rsidR="00AA3B95">
        <w:rPr>
          <w:rFonts w:asciiTheme="minorHAnsi" w:hAnsiTheme="minorHAnsi" w:cstheme="minorHAnsi"/>
          <w:sz w:val="22"/>
          <w:szCs w:val="22"/>
        </w:rPr>
        <w:t>adviseren om met de fiets te komen. Het zou best wel eens druk kunnen zijn met parkeren.</w:t>
      </w:r>
    </w:p>
    <w:p w14:paraId="095E831E" w14:textId="77777777" w:rsidR="00ED76B5" w:rsidRPr="00E91163" w:rsidRDefault="00ED76B5" w:rsidP="00ED76B5">
      <w:pPr>
        <w:rPr>
          <w:rFonts w:asciiTheme="minorHAnsi" w:hAnsiTheme="minorHAnsi" w:cstheme="minorHAnsi"/>
          <w:sz w:val="22"/>
          <w:szCs w:val="22"/>
        </w:rPr>
      </w:pPr>
    </w:p>
    <w:p w14:paraId="4FD9FD6B" w14:textId="4A00ABBF" w:rsidR="00ED76B5" w:rsidRPr="00E91163" w:rsidRDefault="50636764" w:rsidP="50636764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>Met vriendelijke groet,</w:t>
      </w:r>
    </w:p>
    <w:p w14:paraId="279C2162" w14:textId="77777777" w:rsidR="00C71944" w:rsidRPr="00E91163" w:rsidRDefault="00C71944" w:rsidP="00ED76B5">
      <w:pPr>
        <w:rPr>
          <w:rFonts w:asciiTheme="minorHAnsi" w:hAnsiTheme="minorHAnsi" w:cstheme="minorHAnsi"/>
          <w:sz w:val="22"/>
          <w:szCs w:val="22"/>
        </w:rPr>
      </w:pPr>
    </w:p>
    <w:p w14:paraId="5A6BDF1A" w14:textId="24F42C4A" w:rsidR="00C71944" w:rsidRPr="00E91163" w:rsidRDefault="00EA5EDB" w:rsidP="50636764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>G.</w:t>
      </w:r>
      <w:r w:rsidR="00C71944" w:rsidRPr="00E91163">
        <w:rPr>
          <w:rFonts w:asciiTheme="minorHAnsi" w:hAnsiTheme="minorHAnsi" w:cstheme="minorHAnsi"/>
          <w:sz w:val="22"/>
          <w:szCs w:val="22"/>
        </w:rPr>
        <w:t xml:space="preserve"> van </w:t>
      </w:r>
      <w:r w:rsidRPr="00E91163">
        <w:rPr>
          <w:rFonts w:asciiTheme="minorHAnsi" w:hAnsiTheme="minorHAnsi" w:cstheme="minorHAnsi"/>
          <w:sz w:val="22"/>
          <w:szCs w:val="22"/>
        </w:rPr>
        <w:t>Beek</w:t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50636764" w:rsidRPr="00E91163">
        <w:rPr>
          <w:rFonts w:asciiTheme="minorHAnsi" w:hAnsiTheme="minorHAnsi" w:cstheme="minorHAnsi"/>
          <w:sz w:val="22"/>
          <w:szCs w:val="22"/>
        </w:rPr>
        <w:t xml:space="preserve">               </w:t>
      </w:r>
      <w:r w:rsidR="00703CF8" w:rsidRPr="00E91163">
        <w:rPr>
          <w:rFonts w:asciiTheme="minorHAnsi" w:hAnsiTheme="minorHAnsi" w:cstheme="minorHAnsi"/>
          <w:sz w:val="22"/>
          <w:szCs w:val="22"/>
        </w:rPr>
        <w:t xml:space="preserve">        </w:t>
      </w:r>
    </w:p>
    <w:p w14:paraId="35FE25D4" w14:textId="37E14AD1" w:rsidR="00C71944" w:rsidRPr="00E91163" w:rsidRDefault="00EA5EDB" w:rsidP="00ED76B5">
      <w:pPr>
        <w:rPr>
          <w:rFonts w:asciiTheme="minorHAnsi" w:hAnsiTheme="minorHAnsi" w:cstheme="minorHAnsi"/>
          <w:sz w:val="22"/>
          <w:szCs w:val="22"/>
        </w:rPr>
      </w:pPr>
      <w:r w:rsidRPr="00E91163">
        <w:rPr>
          <w:rFonts w:asciiTheme="minorHAnsi" w:hAnsiTheme="minorHAnsi" w:cstheme="minorHAnsi"/>
          <w:sz w:val="22"/>
          <w:szCs w:val="22"/>
        </w:rPr>
        <w:t>Teamleider</w:t>
      </w:r>
      <w:r w:rsidR="00C71944" w:rsidRPr="00E91163">
        <w:rPr>
          <w:rFonts w:asciiTheme="minorHAnsi" w:hAnsiTheme="minorHAnsi" w:cstheme="minorHAnsi"/>
          <w:sz w:val="22"/>
          <w:szCs w:val="22"/>
        </w:rPr>
        <w:t xml:space="preserve"> </w:t>
      </w:r>
      <w:r w:rsidRPr="00E91163">
        <w:rPr>
          <w:rFonts w:asciiTheme="minorHAnsi" w:hAnsiTheme="minorHAnsi" w:cstheme="minorHAnsi"/>
          <w:sz w:val="22"/>
          <w:szCs w:val="22"/>
        </w:rPr>
        <w:t>(T)V</w:t>
      </w:r>
      <w:r w:rsidR="00C45B18" w:rsidRPr="00E91163">
        <w:rPr>
          <w:rFonts w:asciiTheme="minorHAnsi" w:hAnsiTheme="minorHAnsi" w:cstheme="minorHAnsi"/>
          <w:sz w:val="22"/>
          <w:szCs w:val="22"/>
        </w:rPr>
        <w:t xml:space="preserve">wo </w:t>
      </w:r>
      <w:r w:rsidR="00866C85">
        <w:rPr>
          <w:rFonts w:asciiTheme="minorHAnsi" w:hAnsiTheme="minorHAnsi" w:cstheme="minorHAnsi"/>
          <w:sz w:val="22"/>
          <w:szCs w:val="22"/>
        </w:rPr>
        <w:t xml:space="preserve">1, </w:t>
      </w:r>
      <w:r w:rsidR="00C45B18" w:rsidRPr="00E91163">
        <w:rPr>
          <w:rFonts w:asciiTheme="minorHAnsi" w:hAnsiTheme="minorHAnsi" w:cstheme="minorHAnsi"/>
          <w:sz w:val="22"/>
          <w:szCs w:val="22"/>
        </w:rPr>
        <w:t>2</w:t>
      </w:r>
      <w:r w:rsidR="00866C85">
        <w:rPr>
          <w:rFonts w:asciiTheme="minorHAnsi" w:hAnsiTheme="minorHAnsi" w:cstheme="minorHAnsi"/>
          <w:sz w:val="22"/>
          <w:szCs w:val="22"/>
        </w:rPr>
        <w:t xml:space="preserve"> en 3</w:t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</w:r>
      <w:r w:rsidR="50636764" w:rsidRPr="00E91163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="00C45B18" w:rsidRPr="00E91163">
        <w:rPr>
          <w:rFonts w:asciiTheme="minorHAnsi" w:hAnsiTheme="minorHAnsi" w:cstheme="minorHAnsi"/>
          <w:sz w:val="22"/>
          <w:szCs w:val="22"/>
        </w:rPr>
        <w:tab/>
        <w:t xml:space="preserve"> </w:t>
      </w:r>
    </w:p>
    <w:sectPr w:rsidR="00C71944" w:rsidRPr="00E91163" w:rsidSect="00197B7C">
      <w:pgSz w:w="11906" w:h="16838"/>
      <w:pgMar w:top="1418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7502F"/>
    <w:multiLevelType w:val="multilevel"/>
    <w:tmpl w:val="A0B016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52174"/>
    <w:multiLevelType w:val="hybridMultilevel"/>
    <w:tmpl w:val="4BD6B560"/>
    <w:lvl w:ilvl="0" w:tplc="0413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F3355A"/>
    <w:multiLevelType w:val="hybridMultilevel"/>
    <w:tmpl w:val="94DC65FC"/>
    <w:lvl w:ilvl="0" w:tplc="CC404BD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44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AF5449"/>
    <w:multiLevelType w:val="multilevel"/>
    <w:tmpl w:val="2D5A2A8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9A4ED9"/>
    <w:multiLevelType w:val="hybridMultilevel"/>
    <w:tmpl w:val="2D5A2A88"/>
    <w:lvl w:ilvl="0" w:tplc="0413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414B66"/>
    <w:multiLevelType w:val="multilevel"/>
    <w:tmpl w:val="4BD6B5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76973"/>
    <w:multiLevelType w:val="hybridMultilevel"/>
    <w:tmpl w:val="7662E94C"/>
    <w:lvl w:ilvl="0" w:tplc="D9E26BEA"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BE3F33"/>
    <w:multiLevelType w:val="hybridMultilevel"/>
    <w:tmpl w:val="A0B01620"/>
    <w:lvl w:ilvl="0" w:tplc="0413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BE7"/>
    <w:rsid w:val="000250CD"/>
    <w:rsid w:val="00197B7C"/>
    <w:rsid w:val="002018A0"/>
    <w:rsid w:val="00203A91"/>
    <w:rsid w:val="002A513E"/>
    <w:rsid w:val="00331EE8"/>
    <w:rsid w:val="003C6B11"/>
    <w:rsid w:val="00401493"/>
    <w:rsid w:val="00403493"/>
    <w:rsid w:val="00450AA6"/>
    <w:rsid w:val="00453FD8"/>
    <w:rsid w:val="00462415"/>
    <w:rsid w:val="004B501C"/>
    <w:rsid w:val="00523D3C"/>
    <w:rsid w:val="00556996"/>
    <w:rsid w:val="00590D96"/>
    <w:rsid w:val="005C727B"/>
    <w:rsid w:val="00703CF8"/>
    <w:rsid w:val="00806620"/>
    <w:rsid w:val="00815450"/>
    <w:rsid w:val="00866C85"/>
    <w:rsid w:val="00877C64"/>
    <w:rsid w:val="008C083F"/>
    <w:rsid w:val="00950C64"/>
    <w:rsid w:val="0097772B"/>
    <w:rsid w:val="009B6072"/>
    <w:rsid w:val="009C7A29"/>
    <w:rsid w:val="009E315F"/>
    <w:rsid w:val="009F1826"/>
    <w:rsid w:val="00A35ACC"/>
    <w:rsid w:val="00A565C7"/>
    <w:rsid w:val="00A731ED"/>
    <w:rsid w:val="00A737EA"/>
    <w:rsid w:val="00AA0963"/>
    <w:rsid w:val="00AA3B95"/>
    <w:rsid w:val="00AF616E"/>
    <w:rsid w:val="00BB25D7"/>
    <w:rsid w:val="00C078FB"/>
    <w:rsid w:val="00C4591E"/>
    <w:rsid w:val="00C45B18"/>
    <w:rsid w:val="00C71944"/>
    <w:rsid w:val="00D451B3"/>
    <w:rsid w:val="00D524C3"/>
    <w:rsid w:val="00E91163"/>
    <w:rsid w:val="00EA5EDB"/>
    <w:rsid w:val="00ED76B5"/>
    <w:rsid w:val="00F24BE7"/>
    <w:rsid w:val="00F67BE1"/>
    <w:rsid w:val="00FB3FEF"/>
    <w:rsid w:val="50636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B95BB9"/>
  <w15:chartTrackingRefBased/>
  <w15:docId w15:val="{AFF7559F-4F19-490C-BE29-6F914EFE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Pr>
      <w:rFonts w:ascii="Arial" w:hAnsi="Arial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semiHidden/>
    <w:rsid w:val="004B501C"/>
    <w:rPr>
      <w:rFonts w:ascii="Tahoma" w:hAnsi="Tahoma" w:cs="Tahoma"/>
      <w:sz w:val="16"/>
      <w:szCs w:val="16"/>
    </w:rPr>
  </w:style>
  <w:style w:type="table" w:styleId="Tabelraster">
    <w:name w:val="Table Grid"/>
    <w:basedOn w:val="Standaardtabel"/>
    <w:rsid w:val="00AF61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4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84A1CFD586354999BF8104BD349216" ma:contentTypeVersion="" ma:contentTypeDescription="Een nieuw document maken." ma:contentTypeScope="" ma:versionID="ef66cef3680008d4bb1182b6dce6ff7a">
  <xsd:schema xmlns:xsd="http://www.w3.org/2001/XMLSchema" xmlns:xs="http://www.w3.org/2001/XMLSchema" xmlns:p="http://schemas.microsoft.com/office/2006/metadata/properties" xmlns:ns2="81475589-cf73-4e62-bcf4-22e215c5224e" xmlns:ns3="36e475d7-9e88-4213-ac20-be069e831add" xmlns:ns4="790f7a89-9143-4737-8a73-f9493f43abb3" xmlns:ns5="1cec8b6c-21f5-45d6-b16b-a6b941127891" xmlns:ns6="9812ca29-0c51-41e9-b05f-855d8cc6a221" targetNamespace="http://schemas.microsoft.com/office/2006/metadata/properties" ma:root="true" ma:fieldsID="5546c6a9c4a6c98775b7d089fdbc4c96" ns2:_="" ns3:_="" ns4:_="" ns5:_="" ns6:_="">
    <xsd:import namespace="81475589-cf73-4e62-bcf4-22e215c5224e"/>
    <xsd:import namespace="36e475d7-9e88-4213-ac20-be069e831add"/>
    <xsd:import namespace="790f7a89-9143-4737-8a73-f9493f43abb3"/>
    <xsd:import namespace="1cec8b6c-21f5-45d6-b16b-a6b941127891"/>
    <xsd:import namespace="9812ca29-0c51-41e9-b05f-855d8cc6a221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3:SharedWithUsers" minOccurs="0"/>
                <xsd:element ref="ns3:SharedWithDetails" minOccurs="0"/>
                <xsd:element ref="ns4:pbd0582668824ddaa176a74272d90e0d" minOccurs="0"/>
                <xsd:element ref="ns4:k7d3a51038a442f2b11cdcac3524b1c2" minOccurs="0"/>
                <xsd:element ref="ns4:f72fabc9463243998c5dfa5de66f94fe" minOccurs="0"/>
                <xsd:element ref="ns4:la5c44cdc0ea42d8acc1e320868902e6" minOccurs="0"/>
                <xsd:element ref="ns4:Schooljaar" minOccurs="0"/>
                <xsd:element ref="ns2:m7e796b8db884feb8b164140575433aa" minOccurs="0"/>
                <xsd:element ref="ns2:k313f0b21560441296985bd1f966992f" minOccurs="0"/>
                <xsd:element ref="ns5:Team" minOccurs="0"/>
                <xsd:element ref="ns2:Vergaderdatum" minOccurs="0"/>
                <xsd:element ref="ns6:LastSharedByUser" minOccurs="0"/>
                <xsd:element ref="ns6:LastSharedByTime" minOccurs="0"/>
                <xsd:element ref="ns5:njxc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475589-cf73-4e62-bcf4-22e215c5224e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6ebe118f-041e-49fd-b10f-1c2905c471f8}" ma:internalName="TaxCatchAll" ma:showField="CatchAllData" ma:web="81475589-cf73-4e62-bcf4-22e215c522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7e796b8db884feb8b164140575433aa" ma:index="21" nillable="true" ma:taxonomy="true" ma:internalName="m7e796b8db884feb8b164140575433aa" ma:taxonomyFieldName="documentsoort0" ma:displayName="Documentsoort" ma:indexed="true" ma:default="" ma:fieldId="{67e796b8-db88-4feb-8b16-4140575433aa}" ma:sspId="9dac68af-d23f-4b95-ad31-1ca0e57ad0f5" ma:termSetId="7e2c7143-6ca9-4d14-8ee1-b9f4428c20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313f0b21560441296985bd1f966992f" ma:index="23" nillable="true" ma:taxonomy="true" ma:internalName="k313f0b21560441296985bd1f966992f" ma:taxonomyFieldName="Werkgroep" ma:displayName="Werkgroep" ma:indexed="true" ma:default="" ma:fieldId="{4313f0b2-1560-4412-9698-5bd1f966992f}" ma:sspId="9dac68af-d23f-4b95-ad31-1ca0e57ad0f5" ma:termSetId="a8c7bf93-7a6c-4885-bf93-2493429a4c7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Vergaderdatum" ma:index="25" nillable="true" ma:displayName="Vergaderdatum" ma:format="DateTime" ma:internalName="Vergaderdatum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475d7-9e88-4213-ac20-be069e831add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f7a89-9143-4737-8a73-f9493f43abb3" elementFormDefault="qualified">
    <xsd:import namespace="http://schemas.microsoft.com/office/2006/documentManagement/types"/>
    <xsd:import namespace="http://schemas.microsoft.com/office/infopath/2007/PartnerControls"/>
    <xsd:element name="pbd0582668824ddaa176a74272d90e0d" ma:index="12" nillable="true" ma:taxonomy="true" ma:internalName="pbd0582668824ddaa176a74272d90e0d" ma:taxonomyFieldName="Studie" ma:displayName="Studie" ma:default="" ma:fieldId="{9bd05826-6882-4dda-a176-a74272d90e0d}" ma:taxonomyMulti="true" ma:sspId="9dac68af-d23f-4b95-ad31-1ca0e57ad0f5" ma:termSetId="47ac325d-b976-410c-9fbb-6cec0764ae0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7d3a51038a442f2b11cdcac3524b1c2" ma:index="14" nillable="true" ma:taxonomy="true" ma:internalName="k7d3a51038a442f2b11cdcac3524b1c2" ma:taxonomyFieldName="Leerjaar" ma:displayName="Leerjaar" ma:default="" ma:fieldId="{47d3a510-38a4-42f2-b11c-dcac3524b1c2}" ma:taxonomyMulti="true" ma:sspId="9dac68af-d23f-4b95-ad31-1ca0e57ad0f5" ma:termSetId="d423fc49-1120-489e-ac05-be1e9aec0ca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72fabc9463243998c5dfa5de66f94fe" ma:index="16" nillable="true" ma:taxonomy="true" ma:internalName="f72fabc9463243998c5dfa5de66f94fe" ma:taxonomyFieldName="Doelgroep" ma:displayName="Doelgroep" ma:default="" ma:fieldId="{f72fabc9-4632-4399-8c5d-fa5de66f94fe}" ma:taxonomyMulti="true" ma:sspId="9dac68af-d23f-4b95-ad31-1ca0e57ad0f5" ma:termSetId="ac9051e7-cb76-44bf-ada0-c3aa6fd1706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a5c44cdc0ea42d8acc1e320868902e6" ma:index="18" nillable="true" ma:taxonomy="true" ma:internalName="la5c44cdc0ea42d8acc1e320868902e6" ma:taxonomyFieldName="Periode" ma:displayName="Periode" ma:indexed="true" ma:default="" ma:fieldId="{5a5c44cd-c0ea-42d8-acc1-e320868902e6}" ma:sspId="9dac68af-d23f-4b95-ad31-1ca0e57ad0f5" ma:termSetId="478fae1c-0ed4-4cee-8980-3d15a6c52ca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chooljaar" ma:index="19" nillable="true" ma:displayName="Schooljaar" ma:default="2017-2018" ma:internalName="Schoolja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ec8b6c-21f5-45d6-b16b-a6b941127891" elementFormDefault="qualified">
    <xsd:import namespace="http://schemas.microsoft.com/office/2006/documentManagement/types"/>
    <xsd:import namespace="http://schemas.microsoft.com/office/infopath/2007/PartnerControls"/>
    <xsd:element name="Team" ma:index="24" nillable="true" ma:displayName="Team" ma:default="MH team" ma:internalName="Team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MH team"/>
                    <xsd:enumeration value="HV team"/>
                  </xsd:restriction>
                </xsd:simpleType>
              </xsd:element>
            </xsd:sequence>
          </xsd:extension>
        </xsd:complexContent>
      </xsd:complexType>
    </xsd:element>
    <xsd:element name="njxc" ma:index="28" nillable="true" ma:displayName="Datum en tijd" ma:internalName="njxc">
      <xsd:simpleType>
        <xsd:restriction base="dms:DateTime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2ca29-0c51-41e9-b05f-855d8cc6a221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atst gedeeld, per gebruik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atst gedeeld, per tijdstip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>
  <LongProp xmlns="" name="TaxCatchAll"><![CDATA[15;#havo|254d5455-77b4-4591-a700-483abf7fb2a1;#13;#vwo|db484365-3b5e-46bf-a6e0-d5fbe1684f99;#29;#module 1|a4b9dbdf-7118-4a31-8c0b-847706f2ed49;#11;#2|4087bd8e-a94e-44a4-8e0e-1368fecb679f;#27;#voorlichting|1dea2bca-7426-4a73-9c54-77004ba86844;#17;#mavo|7cdaab9f-3981-4c94-b760-c76bc5241bdf]]></LongProp>
</Long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bd0582668824ddaa176a74272d90e0d xmlns="790f7a89-9143-4737-8a73-f9493f43abb3">
      <Terms xmlns="http://schemas.microsoft.com/office/infopath/2007/PartnerControls">
        <TermInfo xmlns="http://schemas.microsoft.com/office/infopath/2007/PartnerControls">
          <TermName xmlns="http://schemas.microsoft.com/office/infopath/2007/PartnerControls">mavo</TermName>
          <TermId xmlns="http://schemas.microsoft.com/office/infopath/2007/PartnerControls">7cdaab9f-3981-4c94-b760-c76bc5241bdf</TermId>
        </TermInfo>
        <TermInfo xmlns="http://schemas.microsoft.com/office/infopath/2007/PartnerControls">
          <TermName xmlns="http://schemas.microsoft.com/office/infopath/2007/PartnerControls">havo</TermName>
          <TermId xmlns="http://schemas.microsoft.com/office/infopath/2007/PartnerControls">254d5455-77b4-4591-a700-483abf7fb2a1</TermId>
        </TermInfo>
        <TermInfo xmlns="http://schemas.microsoft.com/office/infopath/2007/PartnerControls">
          <TermName xmlns="http://schemas.microsoft.com/office/infopath/2007/PartnerControls">vwo</TermName>
          <TermId xmlns="http://schemas.microsoft.com/office/infopath/2007/PartnerControls">db484365-3b5e-46bf-a6e0-d5fbe1684f99</TermId>
        </TermInfo>
      </Terms>
    </pbd0582668824ddaa176a74272d90e0d>
    <k313f0b21560441296985bd1f966992f xmlns="81475589-cf73-4e62-bcf4-22e215c5224e">
      <Terms xmlns="http://schemas.microsoft.com/office/infopath/2007/PartnerControls">
        <TermInfo xmlns="http://schemas.microsoft.com/office/infopath/2007/PartnerControls">
          <TermName>mentor team</TermName>
          <TermId>5d75439f-c887-4ba6-b76f-dc1368ca0536</TermId>
        </TermInfo>
      </Terms>
    </k313f0b21560441296985bd1f966992f>
    <k7d3a51038a442f2b11cdcac3524b1c2 xmlns="790f7a89-9143-4737-8a73-f9493f43abb3">
      <Terms xmlns="http://schemas.microsoft.com/office/infopath/2007/PartnerControls">
        <TermInfo xmlns="http://schemas.microsoft.com/office/infopath/2007/PartnerControls">
          <TermName xmlns="http://schemas.microsoft.com/office/infopath/2007/PartnerControls">2</TermName>
          <TermId xmlns="http://schemas.microsoft.com/office/infopath/2007/PartnerControls">4087bd8e-a94e-44a4-8e0e-1368fecb679f</TermId>
        </TermInfo>
      </Terms>
    </k7d3a51038a442f2b11cdcac3524b1c2>
    <la5c44cdc0ea42d8acc1e320868902e6 xmlns="790f7a89-9143-4737-8a73-f9493f43abb3">
      <Terms xmlns="http://schemas.microsoft.com/office/infopath/2007/PartnerControls">
        <TermInfo xmlns="http://schemas.microsoft.com/office/infopath/2007/PartnerControls">
          <TermName xmlns="http://schemas.microsoft.com/office/infopath/2007/PartnerControls">module 1</TermName>
          <TermId xmlns="http://schemas.microsoft.com/office/infopath/2007/PartnerControls">a4b9dbdf-7118-4a31-8c0b-847706f2ed49</TermId>
        </TermInfo>
      </Terms>
    </la5c44cdc0ea42d8acc1e320868902e6>
    <TaxCatchAll xmlns="81475589-cf73-4e62-bcf4-22e215c5224e">
      <Value>33</Value>
      <Value>15</Value>
      <Value>13</Value>
      <Value>29</Value>
      <Value>11</Value>
      <Value>27</Value>
      <Value>4</Value>
      <Value>17</Value>
    </TaxCatchAll>
    <f72fabc9463243998c5dfa5de66f94fe xmlns="790f7a89-9143-4737-8a73-f9493f43abb3">
      <Terms xmlns="http://schemas.microsoft.com/office/infopath/2007/PartnerControls">
        <TermInfo xmlns="http://schemas.microsoft.com/office/infopath/2007/PartnerControls">
          <TermName>docent</TermName>
          <TermId>aa5b796a-eba1-42da-bf35-a09709d0696a</TermId>
        </TermInfo>
      </Terms>
    </f72fabc9463243998c5dfa5de66f94fe>
    <Schooljaar xmlns="790f7a89-9143-4737-8a73-f9493f43abb3">2016-2017</Schooljaar>
    <m7e796b8db884feb8b164140575433aa xmlns="81475589-cf73-4e62-bcf4-22e215c5224e">
      <Terms xmlns="http://schemas.microsoft.com/office/infopath/2007/PartnerControls">
        <TermInfo xmlns="http://schemas.microsoft.com/office/infopath/2007/PartnerControls">
          <TermName xmlns="http://schemas.microsoft.com/office/infopath/2007/PartnerControls">voorlichting</TermName>
          <TermId xmlns="http://schemas.microsoft.com/office/infopath/2007/PartnerControls">1dea2bca-7426-4a73-9c54-77004ba86844</TermId>
        </TermInfo>
      </Terms>
    </m7e796b8db884feb8b164140575433aa>
    <Vergaderdatum xmlns="81475589-cf73-4e62-bcf4-22e215c5224e" xsi:nil="true"/>
    <Team xmlns="1cec8b6c-21f5-45d6-b16b-a6b941127891">
      <Value>MH team</Value>
      <Value>HV team</Value>
    </Team>
    <SharedWithUsers xmlns="36e475d7-9e88-4213-ac20-be069e831add">
      <UserInfo>
        <DisplayName>Anne van Eekelen</DisplayName>
        <AccountId>103</AccountId>
        <AccountType/>
      </UserInfo>
      <UserInfo>
        <DisplayName>Sophie Dictus</DisplayName>
        <AccountId>67</AccountId>
        <AccountType/>
      </UserInfo>
      <UserInfo>
        <DisplayName>Joost Crul</DisplayName>
        <AccountId>94</AccountId>
        <AccountType/>
      </UserInfo>
      <UserInfo>
        <DisplayName>Francis Huis in 't Veld</DisplayName>
        <AccountId>104</AccountId>
        <AccountType/>
      </UserInfo>
      <UserInfo>
        <DisplayName>Vivian Luyken</DisplayName>
        <AccountId>98</AccountId>
        <AccountType/>
      </UserInfo>
      <UserInfo>
        <DisplayName>Carolien Hofland</DisplayName>
        <AccountId>112</AccountId>
        <AccountType/>
      </UserInfo>
      <UserInfo>
        <DisplayName>Tanja Bogers</DisplayName>
        <AccountId>61</AccountId>
        <AccountType/>
      </UserInfo>
      <UserInfo>
        <DisplayName>Sander de Groot</DisplayName>
        <AccountId>71</AccountId>
        <AccountType/>
      </UserInfo>
      <UserInfo>
        <DisplayName>Santina Orsini – van Mierlo</DisplayName>
        <AccountId>95</AccountId>
        <AccountType/>
      </UserInfo>
      <UserInfo>
        <DisplayName>Michael den Braber</DisplayName>
        <AccountId>113</AccountId>
        <AccountType/>
      </UserInfo>
      <UserInfo>
        <DisplayName>Roy Hoefnagels</DisplayName>
        <AccountId>115</AccountId>
        <AccountType/>
      </UserInfo>
      <UserInfo>
        <DisplayName>Charlotte Lebeau</DisplayName>
        <AccountId>138</AccountId>
        <AccountType/>
      </UserInfo>
      <UserInfo>
        <DisplayName>Arnold van der Heijden</DisplayName>
        <AccountId>133</AccountId>
        <AccountType/>
      </UserInfo>
      <UserInfo>
        <DisplayName>Anoushka Coumans</DisplayName>
        <AccountId>126</AccountId>
        <AccountType/>
      </UserInfo>
      <UserInfo>
        <DisplayName>Edwin Koning</DisplayName>
        <AccountId>62</AccountId>
        <AccountType/>
      </UserInfo>
    </SharedWithUsers>
    <njxc xmlns="1cec8b6c-21f5-45d6-b16b-a6b94112789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Props1.xml><?xml version="1.0" encoding="utf-8"?>
<ds:datastoreItem xmlns:ds="http://schemas.openxmlformats.org/officeDocument/2006/customXml" ds:itemID="{96AC5B56-8374-4037-8A94-F179134C4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475589-cf73-4e62-bcf4-22e215c5224e"/>
    <ds:schemaRef ds:uri="36e475d7-9e88-4213-ac20-be069e831add"/>
    <ds:schemaRef ds:uri="790f7a89-9143-4737-8a73-f9493f43abb3"/>
    <ds:schemaRef ds:uri="1cec8b6c-21f5-45d6-b16b-a6b941127891"/>
    <ds:schemaRef ds:uri="9812ca29-0c51-41e9-b05f-855d8cc6a2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F1AE5A-2B73-4B2C-BCB5-9650A33E747A}">
  <ds:schemaRefs>
    <ds:schemaRef ds:uri="http://schemas.microsoft.com/office/2006/metadata/longProperties"/>
    <ds:schemaRef ds:uri=""/>
  </ds:schemaRefs>
</ds:datastoreItem>
</file>

<file path=customXml/itemProps3.xml><?xml version="1.0" encoding="utf-8"?>
<ds:datastoreItem xmlns:ds="http://schemas.openxmlformats.org/officeDocument/2006/customXml" ds:itemID="{434C32F3-D3B2-40B8-B674-4F81AE7C2EC0}">
  <ds:schemaRefs>
    <ds:schemaRef ds:uri="http://purl.org/dc/terms/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36e475d7-9e88-4213-ac20-be069e831add"/>
    <ds:schemaRef ds:uri="9812ca29-0c51-41e9-b05f-855d8cc6a221"/>
    <ds:schemaRef ds:uri="1cec8b6c-21f5-45d6-b16b-a6b941127891"/>
    <ds:schemaRef ds:uri="790f7a89-9143-4737-8a73-f9493f43abb3"/>
    <ds:schemaRef ds:uri="81475589-cf73-4e62-bcf4-22e215c5224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305651D7-B653-48E7-923A-F223CB55267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35B4191-1208-4050-A4D5-C695BF65341D}">
  <ds:schemaRefs>
    <ds:schemaRef ds:uri="http://schemas.microsoft.com/office/2006/metadata/customXs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3479E484</Template>
  <TotalTime>21</TotalTime>
  <Pages>1</Pages>
  <Words>228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Roosendaal, 15-9-2003</vt:lpstr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Roosendaal, 15-9-2003</dc:title>
  <dc:subject/>
  <dc:creator>roo</dc:creator>
  <cp:keywords/>
  <dc:description/>
  <cp:lastModifiedBy>Geert van Beek</cp:lastModifiedBy>
  <cp:revision>6</cp:revision>
  <cp:lastPrinted>2018-08-22T09:42:00Z</cp:lastPrinted>
  <dcterms:created xsi:type="dcterms:W3CDTF">2018-08-16T12:29:00Z</dcterms:created>
  <dcterms:modified xsi:type="dcterms:W3CDTF">2018-08-28T14:14:00Z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elgroep">
    <vt:lpwstr>4;#docent|aa5b796a-eba1-42da-bf35-a09709d0696a</vt:lpwstr>
  </property>
  <property fmtid="{D5CDD505-2E9C-101B-9397-08002B2CF9AE}" pid="3" name="f72fabc9463243998c5dfa5de66f94fe">
    <vt:lpwstr/>
  </property>
  <property fmtid="{D5CDD505-2E9C-101B-9397-08002B2CF9AE}" pid="4" name="Schooljaar">
    <vt:lpwstr>2016-2017</vt:lpwstr>
  </property>
  <property fmtid="{D5CDD505-2E9C-101B-9397-08002B2CF9AE}" pid="5" name="m7e796b8db884feb8b164140575433aa">
    <vt:lpwstr>voorlichting|1dea2bca-7426-4a73-9c54-77004ba86844</vt:lpwstr>
  </property>
  <property fmtid="{D5CDD505-2E9C-101B-9397-08002B2CF9AE}" pid="6" name="Periode">
    <vt:lpwstr>29;#module 1|a4b9dbdf-7118-4a31-8c0b-847706f2ed49</vt:lpwstr>
  </property>
  <property fmtid="{D5CDD505-2E9C-101B-9397-08002B2CF9AE}" pid="7" name="pbd0582668824ddaa176a74272d90e0d">
    <vt:lpwstr>mavo|7cdaab9f-3981-4c94-b760-c76bc5241bdf;havo|254d5455-77b4-4591-a700-483abf7fb2a1;vwo|db484365-3b5e-46bf-a6e0-d5fbe1684f99</vt:lpwstr>
  </property>
  <property fmtid="{D5CDD505-2E9C-101B-9397-08002B2CF9AE}" pid="8" name="k313f0b21560441296985bd1f966992f">
    <vt:lpwstr/>
  </property>
  <property fmtid="{D5CDD505-2E9C-101B-9397-08002B2CF9AE}" pid="9" name="Werkgroep">
    <vt:lpwstr>33;#mentor team|5d75439f-c887-4ba6-b76f-dc1368ca0536</vt:lpwstr>
  </property>
  <property fmtid="{D5CDD505-2E9C-101B-9397-08002B2CF9AE}" pid="10" name="Studie">
    <vt:lpwstr>17;#mavo|7cdaab9f-3981-4c94-b760-c76bc5241bdf;#15;#havo|254d5455-77b4-4591-a700-483abf7fb2a1;#13;#vwo|db484365-3b5e-46bf-a6e0-d5fbe1684f99</vt:lpwstr>
  </property>
  <property fmtid="{D5CDD505-2E9C-101B-9397-08002B2CF9AE}" pid="11" name="Leerjaar">
    <vt:lpwstr>11;#2|4087bd8e-a94e-44a4-8e0e-1368fecb679f</vt:lpwstr>
  </property>
  <property fmtid="{D5CDD505-2E9C-101B-9397-08002B2CF9AE}" pid="12" name="k7d3a51038a442f2b11cdcac3524b1c2">
    <vt:lpwstr>2|4087bd8e-a94e-44a4-8e0e-1368fecb679f</vt:lpwstr>
  </property>
  <property fmtid="{D5CDD505-2E9C-101B-9397-08002B2CF9AE}" pid="13" name="la5c44cdc0ea42d8acc1e320868902e6">
    <vt:lpwstr>module 1|a4b9dbdf-7118-4a31-8c0b-847706f2ed49</vt:lpwstr>
  </property>
  <property fmtid="{D5CDD505-2E9C-101B-9397-08002B2CF9AE}" pid="14" name="documentsoort0">
    <vt:lpwstr>27;#voorlichting|1dea2bca-7426-4a73-9c54-77004ba86844</vt:lpwstr>
  </property>
  <property fmtid="{D5CDD505-2E9C-101B-9397-08002B2CF9AE}" pid="15" name="TaxCatchAll">
    <vt:lpwstr>15;#havo|254d5455-77b4-4591-a700-483abf7fb2a1;#13;#vwo|db484365-3b5e-46bf-a6e0-d5fbe1684f99;#29;#module 1|a4b9dbdf-7118-4a31-8c0b-847706f2ed49;#11;#2|4087bd8e-a94e-44a4-8e0e-1368fecb679f;#27;#voorlichting|1dea2bca-7426-4a73-9c54-77004ba86844;#17;#mavo|7cd</vt:lpwstr>
  </property>
  <property fmtid="{D5CDD505-2E9C-101B-9397-08002B2CF9AE}" pid="16" name="ContentTypeId">
    <vt:lpwstr>0x0101007584A1CFD586354999BF8104BD349216</vt:lpwstr>
  </property>
</Properties>
</file>