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810" w:rsidRDefault="00407810" w:rsidP="00407810">
      <w:pPr>
        <w:jc w:val="right"/>
      </w:pPr>
    </w:p>
    <w:p w:rsidR="00407810" w:rsidRDefault="00407810" w:rsidP="00407810">
      <w:pPr>
        <w:jc w:val="right"/>
      </w:pPr>
    </w:p>
    <w:p w:rsidR="00407810" w:rsidRDefault="00407810" w:rsidP="00407810">
      <w:pPr>
        <w:jc w:val="right"/>
      </w:pPr>
    </w:p>
    <w:p w:rsidR="00CC7282" w:rsidRDefault="09223A5A" w:rsidP="00C121A3">
      <w:r>
        <w:t xml:space="preserve">Roosendaal,  </w:t>
      </w:r>
      <w:r w:rsidR="00111CF4">
        <w:t>22-08-2018</w:t>
      </w:r>
    </w:p>
    <w:p w:rsidR="00C121A3" w:rsidRDefault="00C121A3" w:rsidP="00407810">
      <w:pPr>
        <w:jc w:val="both"/>
      </w:pPr>
    </w:p>
    <w:p w:rsidR="00407810" w:rsidRDefault="09223A5A" w:rsidP="00407810">
      <w:pPr>
        <w:jc w:val="both"/>
      </w:pPr>
      <w:r>
        <w:t xml:space="preserve">Betreft : uitnodiging informatieavond </w:t>
      </w:r>
      <w:r w:rsidR="00111CF4">
        <w:t xml:space="preserve">op dinsdag 4 september. </w:t>
      </w:r>
    </w:p>
    <w:p w:rsidR="00407810" w:rsidRDefault="00407810" w:rsidP="00407810">
      <w:pPr>
        <w:jc w:val="both"/>
      </w:pPr>
    </w:p>
    <w:p w:rsidR="00407810" w:rsidRDefault="008435B1" w:rsidP="00407810">
      <w:pPr>
        <w:pStyle w:val="Geenafstand"/>
      </w:pPr>
      <w:r>
        <w:t>Beste</w:t>
      </w:r>
      <w:r w:rsidR="09223A5A">
        <w:t xml:space="preserve"> </w:t>
      </w:r>
      <w:proofErr w:type="spellStart"/>
      <w:r w:rsidR="09223A5A">
        <w:t>ouder,</w:t>
      </w:r>
      <w:r>
        <w:t>verzorger</w:t>
      </w:r>
      <w:proofErr w:type="spellEnd"/>
      <w:r>
        <w:t>,</w:t>
      </w:r>
      <w:r w:rsidR="09223A5A">
        <w:t xml:space="preserve"> </w:t>
      </w:r>
    </w:p>
    <w:p w:rsidR="00407810" w:rsidRDefault="00407810" w:rsidP="00407810">
      <w:pPr>
        <w:pStyle w:val="Geenafstand"/>
      </w:pPr>
    </w:p>
    <w:p w:rsidR="00407810" w:rsidRDefault="09223A5A" w:rsidP="00407810">
      <w:pPr>
        <w:pStyle w:val="Geenafstand"/>
      </w:pPr>
      <w:r>
        <w:t xml:space="preserve">Hierbij nodig ik u uit voor de informatieavond van </w:t>
      </w:r>
      <w:r w:rsidR="00111CF4">
        <w:t>04-09-2018</w:t>
      </w:r>
      <w:r>
        <w:t>. Deze avond staat in het teken van kennismaken met de school en met de mentor van uw zoon/dochter. Tevens krijgt u informatie over het verloop van het schooljaar.</w:t>
      </w:r>
    </w:p>
    <w:p w:rsidR="00E75550" w:rsidRDefault="00E75550" w:rsidP="00407810">
      <w:pPr>
        <w:pStyle w:val="Geenafstand"/>
      </w:pPr>
    </w:p>
    <w:p w:rsidR="00E75550" w:rsidRDefault="09223A5A" w:rsidP="00E75550">
      <w:pPr>
        <w:pStyle w:val="Geenafstand"/>
      </w:pPr>
      <w:r>
        <w:t xml:space="preserve">We starten de avond centraal in de aula om </w:t>
      </w:r>
      <w:r w:rsidRPr="008435B1">
        <w:rPr>
          <w:b/>
        </w:rPr>
        <w:t>19:15u.</w:t>
      </w:r>
    </w:p>
    <w:p w:rsidR="00E75550" w:rsidRDefault="09223A5A" w:rsidP="00E75550">
      <w:pPr>
        <w:pStyle w:val="Geenafstand"/>
      </w:pPr>
      <w:r>
        <w:t xml:space="preserve">Daarna gaat u met de mentor van uw zoon/dochter naar een lokaal. </w:t>
      </w:r>
    </w:p>
    <w:p w:rsidR="0041325C" w:rsidRDefault="0041325C" w:rsidP="00E75550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410"/>
      </w:tblGrid>
      <w:tr w:rsidR="0041325C" w:rsidTr="09223A5A">
        <w:tc>
          <w:tcPr>
            <w:tcW w:w="1413" w:type="dxa"/>
          </w:tcPr>
          <w:p w:rsidR="0041325C" w:rsidRDefault="09223A5A" w:rsidP="0041325C">
            <w:pPr>
              <w:pStyle w:val="Geenafstand"/>
            </w:pPr>
            <w:r>
              <w:t>M1A</w:t>
            </w:r>
          </w:p>
        </w:tc>
        <w:tc>
          <w:tcPr>
            <w:tcW w:w="2551" w:type="dxa"/>
          </w:tcPr>
          <w:p w:rsidR="0041325C" w:rsidRDefault="09223A5A" w:rsidP="0041325C">
            <w:pPr>
              <w:pStyle w:val="Geenafstand"/>
            </w:pPr>
            <w:r>
              <w:t>Charlotte Antes</w:t>
            </w:r>
          </w:p>
        </w:tc>
        <w:tc>
          <w:tcPr>
            <w:tcW w:w="2410" w:type="dxa"/>
          </w:tcPr>
          <w:p w:rsidR="0041325C" w:rsidRDefault="09223A5A" w:rsidP="0041325C">
            <w:pPr>
              <w:pStyle w:val="Geenafstand"/>
            </w:pPr>
            <w:r>
              <w:t>can@jtc-roosendaal.nl</w:t>
            </w:r>
          </w:p>
        </w:tc>
      </w:tr>
      <w:tr w:rsidR="0041325C" w:rsidTr="09223A5A">
        <w:tc>
          <w:tcPr>
            <w:tcW w:w="1413" w:type="dxa"/>
          </w:tcPr>
          <w:p w:rsidR="0041325C" w:rsidRDefault="09223A5A" w:rsidP="0041325C">
            <w:pPr>
              <w:pStyle w:val="Geenafstand"/>
            </w:pPr>
            <w:r>
              <w:t>M1B</w:t>
            </w:r>
          </w:p>
        </w:tc>
        <w:tc>
          <w:tcPr>
            <w:tcW w:w="2551" w:type="dxa"/>
          </w:tcPr>
          <w:p w:rsidR="0041325C" w:rsidRDefault="00111CF4" w:rsidP="0041325C">
            <w:pPr>
              <w:pStyle w:val="Geenafstand"/>
            </w:pPr>
            <w:r>
              <w:t>Ilse Isendoorn</w:t>
            </w:r>
          </w:p>
        </w:tc>
        <w:tc>
          <w:tcPr>
            <w:tcW w:w="2410" w:type="dxa"/>
          </w:tcPr>
          <w:p w:rsidR="0041325C" w:rsidRDefault="00111CF4" w:rsidP="0041325C">
            <w:pPr>
              <w:pStyle w:val="Geenafstand"/>
            </w:pPr>
            <w:r>
              <w:t>iis</w:t>
            </w:r>
            <w:r w:rsidR="09223A5A">
              <w:t>@jtc-roosendaal.nl</w:t>
            </w:r>
          </w:p>
        </w:tc>
      </w:tr>
      <w:tr w:rsidR="0041325C" w:rsidTr="09223A5A">
        <w:tc>
          <w:tcPr>
            <w:tcW w:w="1413" w:type="dxa"/>
          </w:tcPr>
          <w:p w:rsidR="0041325C" w:rsidRDefault="09223A5A" w:rsidP="0041325C">
            <w:pPr>
              <w:pStyle w:val="Geenafstand"/>
            </w:pPr>
            <w:r>
              <w:t>M</w:t>
            </w:r>
            <w:r w:rsidR="00111CF4">
              <w:t>H1A</w:t>
            </w:r>
          </w:p>
        </w:tc>
        <w:tc>
          <w:tcPr>
            <w:tcW w:w="2551" w:type="dxa"/>
          </w:tcPr>
          <w:p w:rsidR="0041325C" w:rsidRDefault="008435B1" w:rsidP="0041325C">
            <w:pPr>
              <w:pStyle w:val="Geenafstand"/>
            </w:pPr>
            <w:r>
              <w:t>Dirk Uijtdehaag</w:t>
            </w:r>
          </w:p>
        </w:tc>
        <w:tc>
          <w:tcPr>
            <w:tcW w:w="2410" w:type="dxa"/>
          </w:tcPr>
          <w:p w:rsidR="0041325C" w:rsidRDefault="009542B7" w:rsidP="0041325C">
            <w:pPr>
              <w:pStyle w:val="Geenafstand"/>
            </w:pPr>
            <w:r>
              <w:t>Duy</w:t>
            </w:r>
            <w:r w:rsidR="09223A5A">
              <w:t>@jtc-roosendaal.nl</w:t>
            </w:r>
          </w:p>
        </w:tc>
      </w:tr>
      <w:tr w:rsidR="0041325C" w:rsidTr="09223A5A">
        <w:tc>
          <w:tcPr>
            <w:tcW w:w="1413" w:type="dxa"/>
          </w:tcPr>
          <w:p w:rsidR="0041325C" w:rsidRDefault="00111CF4" w:rsidP="0041325C">
            <w:pPr>
              <w:pStyle w:val="Geenafstand"/>
            </w:pPr>
            <w:r>
              <w:t>MH1B</w:t>
            </w:r>
          </w:p>
        </w:tc>
        <w:tc>
          <w:tcPr>
            <w:tcW w:w="2551" w:type="dxa"/>
          </w:tcPr>
          <w:p w:rsidR="0041325C" w:rsidRDefault="008435B1" w:rsidP="0041325C">
            <w:pPr>
              <w:pStyle w:val="Geenafstand"/>
            </w:pPr>
            <w:r>
              <w:t>Monique Siemerink</w:t>
            </w:r>
          </w:p>
        </w:tc>
        <w:tc>
          <w:tcPr>
            <w:tcW w:w="2410" w:type="dxa"/>
          </w:tcPr>
          <w:p w:rsidR="0041325C" w:rsidRDefault="009542B7" w:rsidP="0041325C">
            <w:pPr>
              <w:pStyle w:val="Geenafstand"/>
            </w:pPr>
            <w:r>
              <w:t>msi</w:t>
            </w:r>
            <w:r w:rsidR="09223A5A">
              <w:t>@jtc-roosendaal.nl</w:t>
            </w:r>
          </w:p>
        </w:tc>
      </w:tr>
      <w:tr w:rsidR="00111CF4" w:rsidTr="09223A5A">
        <w:tc>
          <w:tcPr>
            <w:tcW w:w="1413" w:type="dxa"/>
          </w:tcPr>
          <w:p w:rsidR="00111CF4" w:rsidRDefault="00111CF4" w:rsidP="0041325C">
            <w:pPr>
              <w:pStyle w:val="Geenafstand"/>
            </w:pPr>
            <w:r>
              <w:t>MH1C</w:t>
            </w:r>
          </w:p>
        </w:tc>
        <w:tc>
          <w:tcPr>
            <w:tcW w:w="2551" w:type="dxa"/>
          </w:tcPr>
          <w:p w:rsidR="00111CF4" w:rsidRDefault="00111CF4" w:rsidP="0041325C">
            <w:pPr>
              <w:pStyle w:val="Geenafstand"/>
            </w:pPr>
            <w:r>
              <w:t xml:space="preserve">Amber </w:t>
            </w:r>
            <w:proofErr w:type="spellStart"/>
            <w:r>
              <w:t>lauwerijssen</w:t>
            </w:r>
            <w:proofErr w:type="spellEnd"/>
          </w:p>
        </w:tc>
        <w:tc>
          <w:tcPr>
            <w:tcW w:w="2410" w:type="dxa"/>
          </w:tcPr>
          <w:p w:rsidR="00111CF4" w:rsidRDefault="00111CF4" w:rsidP="0041325C">
            <w:pPr>
              <w:pStyle w:val="Geenafstand"/>
            </w:pPr>
            <w:r>
              <w:t>alr@jtc-roosendaal.nl</w:t>
            </w:r>
          </w:p>
        </w:tc>
      </w:tr>
      <w:tr w:rsidR="00111CF4" w:rsidTr="09223A5A">
        <w:tc>
          <w:tcPr>
            <w:tcW w:w="1413" w:type="dxa"/>
          </w:tcPr>
          <w:p w:rsidR="00111CF4" w:rsidRDefault="00111CF4" w:rsidP="0041325C">
            <w:pPr>
              <w:pStyle w:val="Geenafstand"/>
            </w:pPr>
            <w:r>
              <w:t>MH1D</w:t>
            </w:r>
          </w:p>
        </w:tc>
        <w:tc>
          <w:tcPr>
            <w:tcW w:w="2551" w:type="dxa"/>
          </w:tcPr>
          <w:p w:rsidR="00111CF4" w:rsidRDefault="00111CF4" w:rsidP="0041325C">
            <w:pPr>
              <w:pStyle w:val="Geenafstand"/>
            </w:pPr>
            <w:r>
              <w:t>Michelle Gorka</w:t>
            </w:r>
          </w:p>
        </w:tc>
        <w:tc>
          <w:tcPr>
            <w:tcW w:w="2410" w:type="dxa"/>
          </w:tcPr>
          <w:p w:rsidR="00111CF4" w:rsidRDefault="00111CF4" w:rsidP="0041325C">
            <w:pPr>
              <w:pStyle w:val="Geenafstand"/>
            </w:pPr>
            <w:r>
              <w:t>mgr@jtc-roosendaal.nl</w:t>
            </w:r>
          </w:p>
        </w:tc>
      </w:tr>
      <w:tr w:rsidR="00111CF4" w:rsidTr="09223A5A">
        <w:tc>
          <w:tcPr>
            <w:tcW w:w="1413" w:type="dxa"/>
          </w:tcPr>
          <w:p w:rsidR="00111CF4" w:rsidRDefault="00111CF4" w:rsidP="0041325C">
            <w:pPr>
              <w:pStyle w:val="Geenafstand"/>
            </w:pPr>
            <w:r>
              <w:t>MH1E</w:t>
            </w:r>
          </w:p>
        </w:tc>
        <w:tc>
          <w:tcPr>
            <w:tcW w:w="2551" w:type="dxa"/>
          </w:tcPr>
          <w:p w:rsidR="00111CF4" w:rsidRDefault="00111CF4" w:rsidP="0041325C">
            <w:pPr>
              <w:pStyle w:val="Geenafstand"/>
            </w:pPr>
            <w:r>
              <w:t>Jorien Zengerink</w:t>
            </w:r>
          </w:p>
        </w:tc>
        <w:tc>
          <w:tcPr>
            <w:tcW w:w="2410" w:type="dxa"/>
          </w:tcPr>
          <w:p w:rsidR="00111CF4" w:rsidRDefault="00111CF4" w:rsidP="0041325C">
            <w:pPr>
              <w:pStyle w:val="Geenafstand"/>
            </w:pPr>
            <w:r>
              <w:t>jzn@jtc-roosendaal.nl</w:t>
            </w:r>
          </w:p>
        </w:tc>
      </w:tr>
    </w:tbl>
    <w:p w:rsidR="0041325C" w:rsidRDefault="0041325C" w:rsidP="00E75550">
      <w:pPr>
        <w:pStyle w:val="Geenafstand"/>
      </w:pPr>
    </w:p>
    <w:p w:rsidR="00E75550" w:rsidRDefault="00E75550" w:rsidP="00E75550">
      <w:pPr>
        <w:pStyle w:val="Geenafstand"/>
      </w:pPr>
    </w:p>
    <w:p w:rsidR="00E75550" w:rsidRDefault="00E75550" w:rsidP="00E75550">
      <w:pPr>
        <w:pStyle w:val="Geenafstand"/>
      </w:pPr>
    </w:p>
    <w:p w:rsidR="00C121A3" w:rsidRPr="00DD3017" w:rsidRDefault="09223A5A" w:rsidP="00407810">
      <w:pPr>
        <w:pStyle w:val="Geenafstand"/>
      </w:pPr>
      <w:r>
        <w:t xml:space="preserve">Wilt u ons laten weten of u op deze avond aanwezig zult zijn? </w:t>
      </w:r>
    </w:p>
    <w:p w:rsidR="00F07204" w:rsidRDefault="00111CF4" w:rsidP="00407810">
      <w:pPr>
        <w:pStyle w:val="Geenafstand"/>
      </w:pPr>
      <w:r>
        <w:t>U kunt dit uiterlijk maandag 3</w:t>
      </w:r>
      <w:r w:rsidR="09223A5A">
        <w:t xml:space="preserve"> september kenbaar maken door het versturen van een e-mail aan de mentor van uw zoon/dochter. </w:t>
      </w:r>
      <w:r w:rsidR="008435B1">
        <w:t xml:space="preserve">(zie het schema hierboven) </w:t>
      </w:r>
      <w:r w:rsidR="09223A5A">
        <w:t>Gelieve de naam van uw zoon of dochter in het onderwerp van de e-mail te benoemen.</w:t>
      </w:r>
    </w:p>
    <w:p w:rsidR="00F07204" w:rsidRDefault="00F07204" w:rsidP="00407810">
      <w:pPr>
        <w:pStyle w:val="Geenafstand"/>
      </w:pPr>
    </w:p>
    <w:p w:rsidR="00F07204" w:rsidRDefault="09223A5A" w:rsidP="00407810">
      <w:pPr>
        <w:pStyle w:val="Geenafstand"/>
      </w:pPr>
      <w:r>
        <w:t xml:space="preserve">Wij verzoeken u, indien dat mogelijk is, zoveel mogelijk op de fiets te komen. Ervaring leert dat het erg druk is met parkeren op deze avonden. Komt u toch met de auto, dan kunt u gebruik maken van de parkeerplaats bij de school, de sporthal of voor de entree van de commandokazerne. </w:t>
      </w:r>
    </w:p>
    <w:p w:rsidR="00F07204" w:rsidRDefault="00F07204" w:rsidP="00407810">
      <w:pPr>
        <w:pStyle w:val="Geenafstand"/>
      </w:pPr>
    </w:p>
    <w:p w:rsidR="00F07204" w:rsidRDefault="09223A5A" w:rsidP="00407810">
      <w:pPr>
        <w:pStyle w:val="Geenafstand"/>
      </w:pPr>
      <w:r>
        <w:t xml:space="preserve">Met vriendelijke groet, </w:t>
      </w:r>
    </w:p>
    <w:p w:rsidR="00F07204" w:rsidRDefault="00F07204" w:rsidP="00407810">
      <w:pPr>
        <w:pStyle w:val="Geenafstand"/>
      </w:pPr>
    </w:p>
    <w:p w:rsidR="00F07204" w:rsidRDefault="09223A5A" w:rsidP="00407810">
      <w:pPr>
        <w:pStyle w:val="Geenafstand"/>
      </w:pPr>
      <w:r>
        <w:t xml:space="preserve">Mayke Eckhardt </w:t>
      </w:r>
    </w:p>
    <w:p w:rsidR="09223A5A" w:rsidRDefault="09223A5A" w:rsidP="09223A5A">
      <w:pPr>
        <w:pStyle w:val="Geenafstand"/>
      </w:pPr>
      <w:r>
        <w:t>Teamleidster mavo 1</w:t>
      </w:r>
      <w:r w:rsidR="00111CF4">
        <w:t xml:space="preserve">, mavohavo 1 en mavo </w:t>
      </w:r>
      <w:r>
        <w:t>2</w:t>
      </w:r>
    </w:p>
    <w:p w:rsidR="09223A5A" w:rsidRDefault="09223A5A" w:rsidP="09223A5A">
      <w:pPr>
        <w:pStyle w:val="Geenafstand"/>
      </w:pPr>
      <w:r>
        <w:t>Mec@jtc-roosendaal.nl</w:t>
      </w:r>
    </w:p>
    <w:p w:rsidR="00F07204" w:rsidRDefault="00F07204" w:rsidP="00407810">
      <w:pPr>
        <w:pStyle w:val="Geenafstand"/>
      </w:pPr>
    </w:p>
    <w:p w:rsidR="00F07204" w:rsidRDefault="00F07204" w:rsidP="00407810">
      <w:pPr>
        <w:pStyle w:val="Geenafstand"/>
      </w:pPr>
    </w:p>
    <w:p w:rsidR="00E75550" w:rsidRDefault="00E75550" w:rsidP="00407810">
      <w:pPr>
        <w:pStyle w:val="Geenafstand"/>
      </w:pPr>
    </w:p>
    <w:p w:rsidR="00407810" w:rsidRDefault="00407810" w:rsidP="00407810">
      <w:pPr>
        <w:jc w:val="right"/>
      </w:pPr>
    </w:p>
    <w:p w:rsidR="00407810" w:rsidRDefault="00407810" w:rsidP="00407810">
      <w:pPr>
        <w:jc w:val="right"/>
      </w:pPr>
    </w:p>
    <w:sectPr w:rsidR="00407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810"/>
    <w:rsid w:val="00111CF4"/>
    <w:rsid w:val="00146407"/>
    <w:rsid w:val="00261C68"/>
    <w:rsid w:val="00407810"/>
    <w:rsid w:val="0041325C"/>
    <w:rsid w:val="006100FB"/>
    <w:rsid w:val="007611D5"/>
    <w:rsid w:val="00795683"/>
    <w:rsid w:val="008435B1"/>
    <w:rsid w:val="009542B7"/>
    <w:rsid w:val="00C121A3"/>
    <w:rsid w:val="00CC7282"/>
    <w:rsid w:val="00DD3017"/>
    <w:rsid w:val="00E75550"/>
    <w:rsid w:val="00F07204"/>
    <w:rsid w:val="0922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9A83"/>
  <w15:chartTrackingRefBased/>
  <w15:docId w15:val="{E5A06EEF-212A-416A-8E43-8E1C984C0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407810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E75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DD3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D30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F41883BB</Template>
  <TotalTime>26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Mayke Eckhardt</dc:creator>
  <cp:keywords/>
  <dc:description/>
  <cp:lastModifiedBy>Mayke Eckhardt</cp:lastModifiedBy>
  <cp:revision>4</cp:revision>
  <cp:lastPrinted>2018-08-22T14:31:00Z</cp:lastPrinted>
  <dcterms:created xsi:type="dcterms:W3CDTF">2018-08-16T12:30:00Z</dcterms:created>
  <dcterms:modified xsi:type="dcterms:W3CDTF">2018-08-28T13:38:00Z</dcterms:modified>
</cp:coreProperties>
</file>