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266312" w14:textId="77777777" w:rsidR="00DD112A" w:rsidRDefault="00DD112A" w:rsidP="00DD112A">
      <w:pPr>
        <w:pStyle w:val="Geenafstand"/>
      </w:pPr>
    </w:p>
    <w:p w14:paraId="19B38661" w14:textId="77777777" w:rsidR="00C87136" w:rsidRDefault="00C87136" w:rsidP="00DD112A">
      <w:pPr>
        <w:pStyle w:val="Geenafstand"/>
      </w:pPr>
    </w:p>
    <w:p w14:paraId="1736ECBD" w14:textId="77777777" w:rsidR="00C87136" w:rsidRDefault="00C87136" w:rsidP="00DD112A">
      <w:pPr>
        <w:pStyle w:val="Geenafstand"/>
      </w:pPr>
    </w:p>
    <w:p w14:paraId="3124DCA9" w14:textId="653FDAB8" w:rsidR="001149D6" w:rsidRDefault="00DD112A" w:rsidP="00DD112A">
      <w:pPr>
        <w:pStyle w:val="Geenafstand"/>
      </w:pPr>
      <w:r>
        <w:t>Aan: o</w:t>
      </w:r>
      <w:r w:rsidR="00423277">
        <w:t>uders/verzorgers leerlingen die het offerfeest vieren</w:t>
      </w:r>
    </w:p>
    <w:p w14:paraId="6E321C9A" w14:textId="77777777" w:rsidR="00C87136" w:rsidRDefault="00C87136" w:rsidP="00DD112A">
      <w:pPr>
        <w:pStyle w:val="Geenafstand"/>
      </w:pPr>
    </w:p>
    <w:p w14:paraId="13803EA7" w14:textId="77777777" w:rsidR="00C87136" w:rsidRDefault="00C87136" w:rsidP="00DD112A">
      <w:pPr>
        <w:pStyle w:val="Geenafstand"/>
      </w:pPr>
    </w:p>
    <w:p w14:paraId="39F04623" w14:textId="6AD1F56C" w:rsidR="00DD112A" w:rsidRDefault="00423277" w:rsidP="00DD112A">
      <w:pPr>
        <w:pStyle w:val="Geenafstand"/>
      </w:pPr>
      <w:r>
        <w:t>Betreft: doorgeven absentie offerfeest</w:t>
      </w:r>
    </w:p>
    <w:p w14:paraId="51BF92C4" w14:textId="77777777" w:rsidR="00DD112A" w:rsidRDefault="00DD112A" w:rsidP="00DD112A">
      <w:pPr>
        <w:pStyle w:val="Geenafstand"/>
      </w:pPr>
    </w:p>
    <w:p w14:paraId="3D6E522E" w14:textId="77777777" w:rsidR="00DD112A" w:rsidRDefault="00DD112A" w:rsidP="00DD112A">
      <w:pPr>
        <w:pStyle w:val="Geenafstan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C53748B" w14:textId="72CDB4D9" w:rsidR="00DD112A" w:rsidRDefault="00DD112A" w:rsidP="00DD112A">
      <w:pPr>
        <w:pStyle w:val="Geenafstan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Roosendaal</w:t>
      </w:r>
      <w:r w:rsidR="00561BBE">
        <w:t xml:space="preserve">, </w:t>
      </w:r>
      <w:r w:rsidR="0070671A">
        <w:t>14-08-2018</w:t>
      </w:r>
    </w:p>
    <w:p w14:paraId="38AADD6D" w14:textId="77777777" w:rsidR="00DD112A" w:rsidRDefault="00DD112A" w:rsidP="00DD112A">
      <w:pPr>
        <w:pStyle w:val="Geenafstand"/>
      </w:pPr>
    </w:p>
    <w:p w14:paraId="0DFD6BC7" w14:textId="77777777" w:rsidR="00DD112A" w:rsidRDefault="00DD112A" w:rsidP="00DD112A">
      <w:pPr>
        <w:pStyle w:val="Geenafstand"/>
      </w:pPr>
      <w:r>
        <w:t xml:space="preserve">Geachte ouders en verzorgers, </w:t>
      </w:r>
    </w:p>
    <w:p w14:paraId="4E1C6837" w14:textId="77777777" w:rsidR="00DD112A" w:rsidRDefault="00DD112A" w:rsidP="00DD112A">
      <w:pPr>
        <w:pStyle w:val="Geenafstand"/>
      </w:pPr>
    </w:p>
    <w:p w14:paraId="0CF1B0E6" w14:textId="088872AD" w:rsidR="002C405A" w:rsidRDefault="00423277" w:rsidP="00DD112A">
      <w:pPr>
        <w:pStyle w:val="Geenafstand"/>
      </w:pPr>
      <w:r>
        <w:t xml:space="preserve">Op </w:t>
      </w:r>
      <w:r w:rsidR="0070671A">
        <w:t xml:space="preserve">dinsdag 21 augustus </w:t>
      </w:r>
      <w:r>
        <w:t>zal na</w:t>
      </w:r>
      <w:r w:rsidR="00F21AE2">
        <w:t>ar</w:t>
      </w:r>
      <w:r>
        <w:t xml:space="preserve"> alle waarschijnlijkheid het offerfeest gevierd worden. Graag zouden wij vooraf willen weten of uw zoon/dochter die dag afwezig is. </w:t>
      </w:r>
    </w:p>
    <w:p w14:paraId="52523781" w14:textId="57EEB2AC" w:rsidR="00DD112A" w:rsidRDefault="00DD112A" w:rsidP="00DD112A">
      <w:pPr>
        <w:pStyle w:val="Geenafstand"/>
      </w:pPr>
    </w:p>
    <w:p w14:paraId="37282C67" w14:textId="09FEE4B9" w:rsidR="00032F78" w:rsidRDefault="00032F78" w:rsidP="00DD112A">
      <w:pPr>
        <w:pStyle w:val="Geenafstand"/>
      </w:pPr>
      <w:r>
        <w:t xml:space="preserve">Gelieve </w:t>
      </w:r>
      <w:r w:rsidR="000F0F5D">
        <w:t xml:space="preserve">onderstaand </w:t>
      </w:r>
      <w:r>
        <w:t xml:space="preserve">strookje </w:t>
      </w:r>
      <w:r w:rsidR="0070671A">
        <w:t>maandag</w:t>
      </w:r>
      <w:r w:rsidR="00423277">
        <w:t xml:space="preserve"> </w:t>
      </w:r>
      <w:r>
        <w:t xml:space="preserve">in te leveren bij </w:t>
      </w:r>
      <w:r w:rsidR="002C405A">
        <w:t>het absentieloket bij</w:t>
      </w:r>
      <w:r w:rsidR="00423277">
        <w:t xml:space="preserve"> mevr. Helmons</w:t>
      </w:r>
      <w:r>
        <w:t xml:space="preserve">. U mag dit direct zien als de verlof aanvraag. </w:t>
      </w:r>
    </w:p>
    <w:p w14:paraId="129949AD" w14:textId="3CDB62BE" w:rsidR="00656FD6" w:rsidRDefault="00656FD6" w:rsidP="00DD112A">
      <w:pPr>
        <w:pStyle w:val="Geenafstand"/>
      </w:pPr>
      <w:r>
        <w:t xml:space="preserve">Mocht het niet mogelijk zijn dit strookje tijdig aan te leveren dan willen wij u vragen maandag te bellen met de school om de absentie voor dinsdag door te geven. </w:t>
      </w:r>
      <w:bookmarkStart w:id="0" w:name="_GoBack"/>
      <w:bookmarkEnd w:id="0"/>
    </w:p>
    <w:p w14:paraId="0F85B54D" w14:textId="17891408" w:rsidR="00423277" w:rsidRDefault="00423277" w:rsidP="00DD112A">
      <w:pPr>
        <w:pStyle w:val="Geenafstand"/>
      </w:pPr>
    </w:p>
    <w:p w14:paraId="00D22E35" w14:textId="511A9C68" w:rsidR="00423277" w:rsidRDefault="00423277" w:rsidP="00DD112A">
      <w:pPr>
        <w:pStyle w:val="Geenafstand"/>
      </w:pPr>
      <w:r>
        <w:t>Het spreekt voor zich dat leerlingen zelf ve</w:t>
      </w:r>
      <w:r w:rsidR="00F21AE2">
        <w:t>rantwoordelijk zijn voor het in</w:t>
      </w:r>
      <w:r>
        <w:t>halen van eventuele gemiste lesstof en huiswerk.</w:t>
      </w:r>
    </w:p>
    <w:p w14:paraId="1B3C2B69" w14:textId="77777777" w:rsidR="00032F78" w:rsidRDefault="00032F78" w:rsidP="00DD112A">
      <w:pPr>
        <w:pStyle w:val="Geenafstand"/>
      </w:pPr>
    </w:p>
    <w:p w14:paraId="6E5A1343" w14:textId="77777777" w:rsidR="00032F78" w:rsidRDefault="00032F78">
      <w:r>
        <w:t>met vriendelijke groet,</w:t>
      </w:r>
    </w:p>
    <w:p w14:paraId="10A1F36B" w14:textId="650953FE" w:rsidR="00032F78" w:rsidRDefault="00032F78">
      <w:r>
        <w:t>De teamleiders, Dhr</w:t>
      </w:r>
      <w:r w:rsidR="002C405A">
        <w:t>.</w:t>
      </w:r>
      <w:r>
        <w:t xml:space="preserve"> Stroop, Dhr. van Beek, Dhr</w:t>
      </w:r>
      <w:r w:rsidR="006270B6">
        <w:t>.</w:t>
      </w:r>
      <w:r>
        <w:t xml:space="preserve"> Reuvers</w:t>
      </w:r>
      <w:r w:rsidR="0070671A">
        <w:t>, Mevr. Van Overveld</w:t>
      </w:r>
      <w:r>
        <w:t xml:space="preserve"> en Mevr. Eckhardt</w:t>
      </w:r>
    </w:p>
    <w:p w14:paraId="30040FF0" w14:textId="77777777" w:rsidR="00032F78" w:rsidRDefault="00032F78"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610EB4" wp14:editId="7B7DEE06">
                <wp:simplePos x="0" y="0"/>
                <wp:positionH relativeFrom="column">
                  <wp:posOffset>-137796</wp:posOffset>
                </wp:positionH>
                <wp:positionV relativeFrom="paragraph">
                  <wp:posOffset>144780</wp:posOffset>
                </wp:positionV>
                <wp:extent cx="6143625" cy="19050"/>
                <wp:effectExtent l="0" t="0" r="28575" b="19050"/>
                <wp:wrapNone/>
                <wp:docPr id="1" name="Rechte verbindingslij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4362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86EECE" id="Rechte verbindingslijn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85pt,11.4pt" to="472.9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" strokecolor="#5b9bd5 [3204]" strokeweight=".5pt">
                <v:stroke joinstyle="miter"/>
              </v:line>
            </w:pict>
          </mc:Fallback>
        </mc:AlternateContent>
      </w:r>
    </w:p>
    <w:p w14:paraId="26E42947" w14:textId="5CFAEB42" w:rsidR="00DD112A" w:rsidRDefault="00DD112A"/>
    <w:p w14:paraId="21202CA1" w14:textId="77777777" w:rsidR="00423277" w:rsidRDefault="00423277"/>
    <w:p w14:paraId="1A106063" w14:textId="6A5CD44F" w:rsidR="00032F78" w:rsidRDefault="00032F78">
      <w:r>
        <w:t>De ouders/verzorgers van ..............................................................................uit klas ................</w:t>
      </w:r>
    </w:p>
    <w:p w14:paraId="0649C0E8" w14:textId="77777777" w:rsidR="00423277" w:rsidRDefault="00423277"/>
    <w:p w14:paraId="3A212F5A" w14:textId="0D0B33CC" w:rsidR="00032F78" w:rsidRDefault="00032F78">
      <w:r>
        <w:t>Verklar</w:t>
      </w:r>
      <w:r w:rsidR="00423277">
        <w:t xml:space="preserve">en hierbij dat hun zoon/dochter niet aanwezig is op </w:t>
      </w:r>
      <w:r w:rsidR="0070671A">
        <w:t>dinsdag 21 augustus</w:t>
      </w:r>
      <w:r w:rsidR="00423277">
        <w:t xml:space="preserve"> i.v.m. het offerfeest.</w:t>
      </w:r>
    </w:p>
    <w:p w14:paraId="0DCAD15A" w14:textId="68163A97" w:rsidR="00032F78" w:rsidRDefault="00032F78"/>
    <w:p w14:paraId="37D2A6D8" w14:textId="38F461D8" w:rsidR="00F21AE2" w:rsidRDefault="00F21AE2"/>
    <w:p w14:paraId="125A65CD" w14:textId="1B77137F" w:rsidR="00F21AE2" w:rsidRDefault="00F21AE2">
      <w:r>
        <w:t>Handtekening ouders :……………………………………………………………………………………………….</w:t>
      </w:r>
    </w:p>
    <w:p w14:paraId="38CE3200" w14:textId="75243B2B" w:rsidR="00032F78" w:rsidRPr="00032F78" w:rsidRDefault="00032F78">
      <w:pPr>
        <w:rPr>
          <w:b/>
          <w:sz w:val="32"/>
        </w:rPr>
      </w:pPr>
      <w:r w:rsidRPr="00032F78">
        <w:rPr>
          <w:b/>
          <w:sz w:val="32"/>
        </w:rPr>
        <w:t>Strookj</w:t>
      </w:r>
      <w:r w:rsidR="00481A05">
        <w:rPr>
          <w:b/>
          <w:sz w:val="32"/>
        </w:rPr>
        <w:t xml:space="preserve">e inleveren bij </w:t>
      </w:r>
      <w:r w:rsidR="00656FD6">
        <w:rPr>
          <w:b/>
          <w:sz w:val="32"/>
        </w:rPr>
        <w:t>mevr. Helmons op</w:t>
      </w:r>
      <w:r w:rsidR="00423277">
        <w:rPr>
          <w:b/>
          <w:sz w:val="32"/>
        </w:rPr>
        <w:t xml:space="preserve"> </w:t>
      </w:r>
      <w:r w:rsidR="0070671A">
        <w:rPr>
          <w:b/>
          <w:sz w:val="32"/>
        </w:rPr>
        <w:t>20</w:t>
      </w:r>
      <w:r w:rsidR="00423277">
        <w:rPr>
          <w:b/>
          <w:sz w:val="32"/>
        </w:rPr>
        <w:t xml:space="preserve"> augustus.</w:t>
      </w:r>
    </w:p>
    <w:sectPr w:rsidR="00032F78" w:rsidRPr="00032F78" w:rsidSect="003232E8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12A"/>
    <w:rsid w:val="00032F78"/>
    <w:rsid w:val="000F0F5D"/>
    <w:rsid w:val="000F1387"/>
    <w:rsid w:val="001149D6"/>
    <w:rsid w:val="002C405A"/>
    <w:rsid w:val="00302CB8"/>
    <w:rsid w:val="003232E8"/>
    <w:rsid w:val="00423277"/>
    <w:rsid w:val="00481A05"/>
    <w:rsid w:val="00561BBE"/>
    <w:rsid w:val="00624158"/>
    <w:rsid w:val="006270B6"/>
    <w:rsid w:val="00640672"/>
    <w:rsid w:val="00656FD6"/>
    <w:rsid w:val="0070671A"/>
    <w:rsid w:val="0074119A"/>
    <w:rsid w:val="007A131E"/>
    <w:rsid w:val="00861EC7"/>
    <w:rsid w:val="00B771FC"/>
    <w:rsid w:val="00C65F33"/>
    <w:rsid w:val="00C87136"/>
    <w:rsid w:val="00D24C58"/>
    <w:rsid w:val="00DD112A"/>
    <w:rsid w:val="00EF5BB9"/>
    <w:rsid w:val="00F21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92069"/>
  <w15:chartTrackingRefBased/>
  <w15:docId w15:val="{7EE256FC-11D5-4616-8DD1-283D6A77E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DD11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B7BC8C4B</Template>
  <TotalTime>2</TotalTime>
  <Pages>1</Pages>
  <Words>190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Mayke Eckhardt</dc:creator>
  <cp:keywords/>
  <dc:description/>
  <cp:lastModifiedBy>Mayke Eckhardt</cp:lastModifiedBy>
  <cp:revision>3</cp:revision>
  <dcterms:created xsi:type="dcterms:W3CDTF">2018-08-14T13:33:00Z</dcterms:created>
  <dcterms:modified xsi:type="dcterms:W3CDTF">2018-08-14T13:53:00Z</dcterms:modified>
</cp:coreProperties>
</file>