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88CFD9" w14:textId="2531687F" w:rsidR="009036D4" w:rsidRDefault="009036D4">
      <w:r>
        <w:t>Roosendaal</w:t>
      </w:r>
      <w:r w:rsidR="00457844">
        <w:t xml:space="preserve">, </w:t>
      </w:r>
      <w:r w:rsidR="008A2543">
        <w:t>08-07</w:t>
      </w:r>
      <w:r w:rsidR="00DF44AA">
        <w:t>-2019</w:t>
      </w:r>
    </w:p>
    <w:p w14:paraId="469A8250" w14:textId="77777777" w:rsidR="009036D4" w:rsidRDefault="009036D4"/>
    <w:p w14:paraId="3085FFAB" w14:textId="77777777" w:rsidR="009036D4" w:rsidRDefault="009036D4">
      <w:r>
        <w:t xml:space="preserve">Beste nieuwe JTC-er, </w:t>
      </w:r>
    </w:p>
    <w:p w14:paraId="1FAE1D56" w14:textId="77777777" w:rsidR="009036D4" w:rsidRDefault="009036D4"/>
    <w:p w14:paraId="75A83A64" w14:textId="25499D6A" w:rsidR="009036D4" w:rsidRDefault="00DF44AA">
      <w:r>
        <w:t>Tijdens de kennismakingsmiddag op woensdag 19 juni</w:t>
      </w:r>
      <w:r w:rsidR="009036D4">
        <w:t xml:space="preserve"> heb je van ons al te horen gekregen dat we </w:t>
      </w:r>
      <w:r w:rsidR="003C0ED2">
        <w:t xml:space="preserve">op </w:t>
      </w:r>
      <w:r w:rsidR="00EA632A">
        <w:t xml:space="preserve">maandag </w:t>
      </w:r>
      <w:r>
        <w:t>19</w:t>
      </w:r>
      <w:r w:rsidR="009036D4">
        <w:t xml:space="preserve"> augustus starten</w:t>
      </w:r>
      <w:r>
        <w:t xml:space="preserve"> met het nieuwe schooljaar</w:t>
      </w:r>
      <w:r w:rsidR="009036D4">
        <w:t>.</w:t>
      </w:r>
      <w:r w:rsidR="002C75CD">
        <w:t xml:space="preserve"> Tot aan de herfstvakantie </w:t>
      </w:r>
      <w:bookmarkStart w:id="0" w:name="_GoBack"/>
      <w:bookmarkEnd w:id="0"/>
      <w:r>
        <w:t xml:space="preserve">zijn er natuurlijk veel gewone lessen, maar is het ook </w:t>
      </w:r>
      <w:r w:rsidR="002C75CD">
        <w:t xml:space="preserve">een introductieperiode waarin we je stap voor stap laten kennismaken met de school en alles wat daarbij komt kijken. We sluiten die periode af met een </w:t>
      </w:r>
      <w:r w:rsidR="003C0ED2">
        <w:t xml:space="preserve">zeskamp en een </w:t>
      </w:r>
      <w:r w:rsidR="002C75CD">
        <w:t xml:space="preserve">spetterend feest, maar daarover later meer. </w:t>
      </w:r>
      <w:r w:rsidR="009036D4">
        <w:t>Het introductieprogramma voor de eerste dagen</w:t>
      </w:r>
      <w:r w:rsidR="002C75CD">
        <w:t xml:space="preserve"> ziet er</w:t>
      </w:r>
      <w:r w:rsidR="003C0ED2">
        <w:t xml:space="preserve"> </w:t>
      </w:r>
      <w:r>
        <w:t>als volgt</w:t>
      </w:r>
      <w:r w:rsidR="003C0ED2">
        <w:t xml:space="preserve"> uit</w:t>
      </w:r>
      <w:r w:rsidR="009036D4">
        <w:t>:</w:t>
      </w:r>
    </w:p>
    <w:p w14:paraId="51D4F97A" w14:textId="77777777" w:rsidR="009036D4" w:rsidRPr="002C75CD" w:rsidRDefault="00457844" w:rsidP="00622878">
      <w:pPr>
        <w:pBdr>
          <w:bottom w:val="single" w:sz="4" w:space="1" w:color="auto"/>
        </w:pBdr>
        <w:rPr>
          <w:b/>
        </w:rPr>
      </w:pPr>
      <w:r>
        <w:rPr>
          <w:b/>
        </w:rPr>
        <w:t xml:space="preserve">Maandag </w:t>
      </w:r>
      <w:r w:rsidR="004B3907">
        <w:rPr>
          <w:b/>
        </w:rPr>
        <w:t>19</w:t>
      </w:r>
      <w:r w:rsidR="009036D4" w:rsidRPr="002C75CD">
        <w:rPr>
          <w:b/>
        </w:rPr>
        <w:t xml:space="preserve"> augustus:</w:t>
      </w:r>
    </w:p>
    <w:p w14:paraId="72738D91" w14:textId="77777777" w:rsidR="004B3907" w:rsidRDefault="009036D4" w:rsidP="004B3907">
      <w:r>
        <w:t>Ontvangst alle nieuwe brugklassers in de aula.</w:t>
      </w:r>
      <w:r w:rsidR="002C75CD">
        <w:t xml:space="preserve"> </w:t>
      </w:r>
      <w:r>
        <w:t xml:space="preserve">(Weet je nog waar die is ? Anders wijzen we je de weg) Je maakt weer even kort kennis met je klas en de mentor en krijgt te horen wat er de volgende dag allemaal staat te gebeuren. </w:t>
      </w:r>
      <w:r w:rsidR="004B3907">
        <w:br/>
      </w:r>
      <w:r w:rsidR="004B3907">
        <w:br/>
        <w:t>We ontvangen jullie in 2 groepen volgens de onderstaande tijden:</w:t>
      </w:r>
      <w:r w:rsidR="004B3907">
        <w:br/>
      </w:r>
      <w:r w:rsidR="004B3907" w:rsidRPr="00F64905">
        <w:t>1</w:t>
      </w:r>
      <w:r w:rsidR="004B3907">
        <w:t>3</w:t>
      </w:r>
      <w:r w:rsidR="004B3907" w:rsidRPr="00F64905">
        <w:t>.</w:t>
      </w:r>
      <w:r w:rsidR="004B3907">
        <w:t>15</w:t>
      </w:r>
      <w:r w:rsidR="004B3907" w:rsidRPr="00F64905">
        <w:t>-</w:t>
      </w:r>
      <w:r w:rsidR="004B3907">
        <w:t>14.30</w:t>
      </w:r>
      <w:r w:rsidR="004B3907" w:rsidRPr="00F64905">
        <w:t xml:space="preserve"> uur</w:t>
      </w:r>
      <w:r w:rsidR="004B3907" w:rsidRPr="00F64905">
        <w:tab/>
      </w:r>
      <w:r w:rsidR="004B3907">
        <w:t>mavo 1 + mavo/havo 1</w:t>
      </w:r>
      <w:r w:rsidR="004B3907">
        <w:br/>
        <w:t>13.45</w:t>
      </w:r>
      <w:r w:rsidR="004B3907" w:rsidRPr="00F64905">
        <w:t>-1</w:t>
      </w:r>
      <w:r w:rsidR="004B3907">
        <w:t>5</w:t>
      </w:r>
      <w:r w:rsidR="004B3907" w:rsidRPr="00F64905">
        <w:t>.00 uur</w:t>
      </w:r>
      <w:r w:rsidR="004B3907" w:rsidRPr="00F64905">
        <w:tab/>
      </w:r>
      <w:r w:rsidR="004B3907">
        <w:t>havo/vwo 1+ tweetalig vwo 1</w:t>
      </w:r>
    </w:p>
    <w:p w14:paraId="560AE21E" w14:textId="77777777" w:rsidR="009036D4" w:rsidRDefault="009036D4">
      <w:r>
        <w:t xml:space="preserve">Voor </w:t>
      </w:r>
      <w:r w:rsidR="004B3907">
        <w:t>deze dag</w:t>
      </w:r>
      <w:r>
        <w:t xml:space="preserve"> hoef je alleen maar een tas en een </w:t>
      </w:r>
      <w:r w:rsidR="003C0ED2">
        <w:t>etui</w:t>
      </w:r>
      <w:r>
        <w:t xml:space="preserve"> mee te nemen.</w:t>
      </w:r>
      <w:r w:rsidR="002C75CD">
        <w:t xml:space="preserve"> De boeke</w:t>
      </w:r>
      <w:r w:rsidR="00622878">
        <w:t>n mogen nog even thuis blijven</w:t>
      </w:r>
      <w:r w:rsidR="004B3907">
        <w:t>. (heb je de boeken al besteld?)</w:t>
      </w:r>
    </w:p>
    <w:p w14:paraId="7A918F35" w14:textId="77777777" w:rsidR="009036D4" w:rsidRPr="002C75CD" w:rsidRDefault="00457844" w:rsidP="00622878">
      <w:pPr>
        <w:pBdr>
          <w:bottom w:val="single" w:sz="4" w:space="1" w:color="auto"/>
        </w:pBdr>
        <w:rPr>
          <w:b/>
        </w:rPr>
      </w:pPr>
      <w:r>
        <w:rPr>
          <w:b/>
        </w:rPr>
        <w:t>Dinsdag 2</w:t>
      </w:r>
      <w:r w:rsidR="004B3907">
        <w:rPr>
          <w:b/>
        </w:rPr>
        <w:t>0</w:t>
      </w:r>
      <w:r w:rsidR="009036D4" w:rsidRPr="002C75CD">
        <w:rPr>
          <w:b/>
        </w:rPr>
        <w:t xml:space="preserve"> augustus:</w:t>
      </w:r>
    </w:p>
    <w:p w14:paraId="3D2FDD30" w14:textId="77777777" w:rsidR="009036D4" w:rsidRDefault="009036D4">
      <w:r>
        <w:t>Deze dag staat in het teken van kennismaken met de school en je nieuwe klas. Je krijgt het rooster, er zijn allerlei leuke sportieve activiteiten en je leert het gebouw een beetje kennen.</w:t>
      </w:r>
    </w:p>
    <w:p w14:paraId="70455ADE" w14:textId="77777777" w:rsidR="00457844" w:rsidRDefault="00457844">
      <w:r>
        <w:t>We starten het 2</w:t>
      </w:r>
      <w:r w:rsidRPr="00457844">
        <w:rPr>
          <w:vertAlign w:val="superscript"/>
        </w:rPr>
        <w:t>e</w:t>
      </w:r>
      <w:r>
        <w:t xml:space="preserve"> lesuur om 9.15u</w:t>
      </w:r>
      <w:r w:rsidR="00EA632A">
        <w:t>. De dag eindigt het na het 9</w:t>
      </w:r>
      <w:r w:rsidR="00EA632A" w:rsidRPr="00EA632A">
        <w:rPr>
          <w:vertAlign w:val="superscript"/>
        </w:rPr>
        <w:t>e</w:t>
      </w:r>
      <w:r w:rsidR="00EA632A">
        <w:t xml:space="preserve"> </w:t>
      </w:r>
      <w:r w:rsidR="00D46437">
        <w:t xml:space="preserve"> lesuur om 15.30u </w:t>
      </w:r>
    </w:p>
    <w:p w14:paraId="2FBBEE16" w14:textId="77777777" w:rsidR="009036D4" w:rsidRPr="00622878" w:rsidRDefault="009036D4">
      <w:pPr>
        <w:rPr>
          <w:b/>
        </w:rPr>
      </w:pPr>
      <w:r>
        <w:t>Zorg dat je sportief gekleed bent en dat je een tas, met etui bij je hebt.</w:t>
      </w:r>
      <w:r w:rsidR="002C75CD">
        <w:t xml:space="preserve"> De boeken mogen nog</w:t>
      </w:r>
      <w:r w:rsidR="004B3907">
        <w:t xml:space="preserve"> steeds</w:t>
      </w:r>
      <w:r w:rsidR="002C75CD">
        <w:t xml:space="preserve"> thuisblijven.</w:t>
      </w:r>
      <w:r>
        <w:t xml:space="preserve"> </w:t>
      </w:r>
      <w:r w:rsidR="004B3907">
        <w:t xml:space="preserve">Zorg wel zelf voor een </w:t>
      </w:r>
      <w:r>
        <w:t xml:space="preserve">lunchpakketje. </w:t>
      </w:r>
      <w:r w:rsidRPr="00622878">
        <w:rPr>
          <w:b/>
        </w:rPr>
        <w:t xml:space="preserve">Je mentor zal </w:t>
      </w:r>
      <w:r w:rsidR="004B3907">
        <w:rPr>
          <w:b/>
        </w:rPr>
        <w:t xml:space="preserve">op maandag </w:t>
      </w:r>
      <w:r w:rsidRPr="00622878">
        <w:rPr>
          <w:b/>
        </w:rPr>
        <w:t>met je afspr</w:t>
      </w:r>
      <w:r w:rsidR="002C75CD" w:rsidRPr="00622878">
        <w:rPr>
          <w:b/>
        </w:rPr>
        <w:t>e</w:t>
      </w:r>
      <w:r w:rsidRPr="00622878">
        <w:rPr>
          <w:b/>
        </w:rPr>
        <w:t xml:space="preserve">ken waar jullie die ochtend verzamelen. </w:t>
      </w:r>
    </w:p>
    <w:p w14:paraId="57A98A26" w14:textId="77777777" w:rsidR="009036D4" w:rsidRPr="002C75CD" w:rsidRDefault="009036D4" w:rsidP="00622878">
      <w:pPr>
        <w:pBdr>
          <w:bottom w:val="single" w:sz="4" w:space="1" w:color="auto"/>
        </w:pBdr>
        <w:rPr>
          <w:b/>
        </w:rPr>
      </w:pPr>
      <w:r w:rsidRPr="002C75CD">
        <w:rPr>
          <w:b/>
        </w:rPr>
        <w:t xml:space="preserve">Woensdag </w:t>
      </w:r>
      <w:r w:rsidR="00457844">
        <w:rPr>
          <w:b/>
        </w:rPr>
        <w:t>2</w:t>
      </w:r>
      <w:r w:rsidR="004B3907">
        <w:rPr>
          <w:b/>
        </w:rPr>
        <w:t>1</w:t>
      </w:r>
      <w:r w:rsidRPr="002C75CD">
        <w:rPr>
          <w:b/>
        </w:rPr>
        <w:t xml:space="preserve"> augustus</w:t>
      </w:r>
    </w:p>
    <w:p w14:paraId="1E25AA93" w14:textId="77777777" w:rsidR="009036D4" w:rsidRDefault="009036D4">
      <w:r>
        <w:t xml:space="preserve">Vanaf </w:t>
      </w:r>
      <w:r w:rsidR="004B3907">
        <w:t xml:space="preserve">woensdag </w:t>
      </w:r>
      <w:r>
        <w:t xml:space="preserve">starten de lessen. </w:t>
      </w:r>
      <w:r w:rsidR="002C75CD">
        <w:t xml:space="preserve">Nu mag je eindelijk de boeken meenemen die je die dag nodig hebt. </w:t>
      </w:r>
      <w:r w:rsidR="00622878">
        <w:t xml:space="preserve">Zorg je ervoor dat ze netjes gekaft zijn </w:t>
      </w:r>
      <w:r w:rsidR="00622878">
        <w:sym w:font="Wingdings" w:char="F04A"/>
      </w:r>
      <w:r w:rsidR="00622878">
        <w:t xml:space="preserve">. </w:t>
      </w:r>
      <w:r w:rsidR="002C75CD">
        <w:t>Laat woordenboeken en atlassen lekker thuis. Die heb je zeker niet nodig. Neem we</w:t>
      </w:r>
      <w:r w:rsidR="00622878">
        <w:t>l</w:t>
      </w:r>
      <w:r w:rsidR="002C75CD">
        <w:t xml:space="preserve"> voldoende schriften en pennen mee zodat je de eerste dag goed kunt beginnen. Op je rooster kun je zien welke vakken je die dag hebt. </w:t>
      </w:r>
    </w:p>
    <w:p w14:paraId="260D89EB" w14:textId="77777777" w:rsidR="004B3907" w:rsidRDefault="004B3907"/>
    <w:p w14:paraId="7070BEE8" w14:textId="6389DD94" w:rsidR="009036D4" w:rsidRDefault="008A2543">
      <w:r>
        <w:t xml:space="preserve">Voor nu een hele fijne vakantie en tot volgend jaar. </w:t>
      </w:r>
      <w:r w:rsidR="002C75CD">
        <w:t xml:space="preserve"> </w:t>
      </w:r>
    </w:p>
    <w:p w14:paraId="3058AF83" w14:textId="77777777" w:rsidR="009036D4" w:rsidRDefault="009036D4">
      <w:r>
        <w:t xml:space="preserve">Met vriendelijke groet, </w:t>
      </w:r>
    </w:p>
    <w:p w14:paraId="5551F75A" w14:textId="77777777" w:rsidR="009036D4" w:rsidRDefault="004B3907">
      <w:r>
        <w:t xml:space="preserve">Mayke Eckhardt </w:t>
      </w:r>
      <w:r>
        <w:tab/>
        <w:t>Teamleider M+MH 1-2</w:t>
      </w:r>
      <w:r>
        <w:tab/>
      </w:r>
      <w:r>
        <w:tab/>
      </w:r>
      <w:hyperlink r:id="rId4" w:history="1">
        <w:r w:rsidRPr="004B3907">
          <w:rPr>
            <w:rStyle w:val="Hyperlink"/>
            <w:sz w:val="20"/>
          </w:rPr>
          <w:t>mec@jtc-roosendaal.nl</w:t>
        </w:r>
      </w:hyperlink>
      <w:r w:rsidRPr="004B3907">
        <w:rPr>
          <w:sz w:val="20"/>
        </w:rPr>
        <w:t xml:space="preserve"> </w:t>
      </w:r>
      <w:r>
        <w:br/>
        <w:t>Virgie van Overveld</w:t>
      </w:r>
      <w:r>
        <w:tab/>
        <w:t>Teamleider HV 1 + H 2-3</w:t>
      </w:r>
      <w:r>
        <w:tab/>
      </w:r>
      <w:hyperlink r:id="rId5" w:history="1">
        <w:r w:rsidRPr="004B3907">
          <w:rPr>
            <w:rStyle w:val="Hyperlink"/>
            <w:sz w:val="20"/>
          </w:rPr>
          <w:t>vov@jtc-roosendaal.nl</w:t>
        </w:r>
      </w:hyperlink>
      <w:r w:rsidRPr="004B3907">
        <w:rPr>
          <w:sz w:val="20"/>
        </w:rPr>
        <w:t xml:space="preserve">  </w:t>
      </w:r>
      <w:r>
        <w:br/>
      </w:r>
      <w:r w:rsidR="009036D4">
        <w:t xml:space="preserve">Geert van Beek </w:t>
      </w:r>
      <w:r>
        <w:tab/>
        <w:t>Teamleider TV1 + (T)V 2-3</w:t>
      </w:r>
      <w:r>
        <w:tab/>
      </w:r>
      <w:hyperlink r:id="rId6" w:history="1">
        <w:r w:rsidRPr="004B3907">
          <w:rPr>
            <w:rStyle w:val="Hyperlink"/>
            <w:sz w:val="20"/>
          </w:rPr>
          <w:t>gbk@jtc-roosendaal.nl</w:t>
        </w:r>
      </w:hyperlink>
      <w:r w:rsidRPr="004B3907">
        <w:rPr>
          <w:sz w:val="20"/>
        </w:rPr>
        <w:t xml:space="preserve"> </w:t>
      </w:r>
    </w:p>
    <w:sectPr w:rsidR="009036D4" w:rsidSect="004B390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6D4"/>
    <w:rsid w:val="00024459"/>
    <w:rsid w:val="002C75CD"/>
    <w:rsid w:val="0038043E"/>
    <w:rsid w:val="003C0ED2"/>
    <w:rsid w:val="00457844"/>
    <w:rsid w:val="004B3907"/>
    <w:rsid w:val="006100FB"/>
    <w:rsid w:val="00622878"/>
    <w:rsid w:val="00795683"/>
    <w:rsid w:val="008A2543"/>
    <w:rsid w:val="009036D4"/>
    <w:rsid w:val="00B12B24"/>
    <w:rsid w:val="00C23232"/>
    <w:rsid w:val="00C23A61"/>
    <w:rsid w:val="00D46437"/>
    <w:rsid w:val="00DF44AA"/>
    <w:rsid w:val="00EA632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14075"/>
  <w15:chartTrackingRefBased/>
  <w15:docId w15:val="{604EC670-3DED-4B40-A94E-41F6E0E34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622878"/>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22878"/>
    <w:rPr>
      <w:rFonts w:ascii="Segoe UI" w:hAnsi="Segoe UI" w:cs="Segoe UI"/>
      <w:sz w:val="18"/>
      <w:szCs w:val="18"/>
    </w:rPr>
  </w:style>
  <w:style w:type="paragraph" w:styleId="Geenafstand">
    <w:name w:val="No Spacing"/>
    <w:uiPriority w:val="1"/>
    <w:qFormat/>
    <w:rsid w:val="004B3907"/>
    <w:pPr>
      <w:spacing w:after="0" w:line="240" w:lineRule="auto"/>
    </w:pPr>
  </w:style>
  <w:style w:type="character" w:styleId="Hyperlink">
    <w:name w:val="Hyperlink"/>
    <w:basedOn w:val="Standaardalinea-lettertype"/>
    <w:uiPriority w:val="99"/>
    <w:unhideWhenUsed/>
    <w:rsid w:val="004B390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gbk@jtc-roosendaal.nl" TargetMode="External"/><Relationship Id="rId5" Type="http://schemas.openxmlformats.org/officeDocument/2006/relationships/hyperlink" Target="mailto:vov@jtc-roosendaal.nl" TargetMode="External"/><Relationship Id="rId4" Type="http://schemas.openxmlformats.org/officeDocument/2006/relationships/hyperlink" Target="mailto:mec@jtc-roosendaal.nl"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9D0E7F15</Template>
  <TotalTime>3</TotalTime>
  <Pages>1</Pages>
  <Words>370</Words>
  <Characters>2041</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Mayke Eckhardt</dc:creator>
  <cp:keywords/>
  <dc:description/>
  <cp:lastModifiedBy>Mayke Eckhardt</cp:lastModifiedBy>
  <cp:revision>4</cp:revision>
  <cp:lastPrinted>2017-08-23T07:41:00Z</cp:lastPrinted>
  <dcterms:created xsi:type="dcterms:W3CDTF">2019-06-21T07:27:00Z</dcterms:created>
  <dcterms:modified xsi:type="dcterms:W3CDTF">2019-07-08T13:40:00Z</dcterms:modified>
</cp:coreProperties>
</file>