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94867" w14:textId="14D8CCF1" w:rsidR="00196E12" w:rsidRDefault="00196E12" w:rsidP="31C9B7FA">
      <w:r>
        <w:rPr>
          <w:noProof/>
          <w:lang w:eastAsia="nl-NL"/>
        </w:rPr>
        <w:drawing>
          <wp:anchor distT="0" distB="0" distL="114300" distR="114300" simplePos="0" relativeHeight="251658240" behindDoc="0" locked="0" layoutInCell="1" allowOverlap="1" wp14:anchorId="6E93CF1D" wp14:editId="4702279D">
            <wp:simplePos x="0" y="0"/>
            <wp:positionH relativeFrom="column">
              <wp:posOffset>3297677</wp:posOffset>
            </wp:positionH>
            <wp:positionV relativeFrom="paragraph">
              <wp:posOffset>14</wp:posOffset>
            </wp:positionV>
            <wp:extent cx="2628443" cy="1717337"/>
            <wp:effectExtent l="0" t="0" r="635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25 jaar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443" cy="1717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DBA522" w14:textId="77777777" w:rsidR="00196E12" w:rsidRDefault="00196E12" w:rsidP="31C9B7FA">
      <w:r>
        <w:t>Schriftelijke toestemming voor de LANparty</w:t>
      </w:r>
    </w:p>
    <w:p w14:paraId="76CCEE6F" w14:textId="385AEB35" w:rsidR="31C9B7FA" w:rsidRDefault="00196E12" w:rsidP="31C9B7FA">
      <w:r>
        <w:t>voor leerlingen van 16 jaar of jonger</w:t>
      </w:r>
    </w:p>
    <w:p w14:paraId="757E98DC" w14:textId="12FE32A3" w:rsidR="00196E12" w:rsidRDefault="00196E12" w:rsidP="31C9B7FA"/>
    <w:p w14:paraId="3CE95DA6" w14:textId="3C68BEF5" w:rsidR="00196E12" w:rsidRDefault="00196E12" w:rsidP="31C9B7FA"/>
    <w:p w14:paraId="19729486" w14:textId="036B0019" w:rsidR="00196E12" w:rsidRPr="00196E12" w:rsidRDefault="0081620D" w:rsidP="31C9B7FA">
      <w:pPr>
        <w:rPr>
          <w:b/>
          <w:u w:val="single"/>
        </w:rPr>
      </w:pPr>
      <w:r>
        <w:rPr>
          <w:b/>
          <w:u w:val="single"/>
        </w:rPr>
        <w:t>DIGITAAL INLEVEREN BIJ info@jtc-roosendaal.nl</w:t>
      </w:r>
    </w:p>
    <w:p w14:paraId="0AF91782" w14:textId="110791A6" w:rsidR="00196E12" w:rsidRDefault="00196E12" w:rsidP="31C9B7FA"/>
    <w:p w14:paraId="6A6B425A" w14:textId="77777777" w:rsidR="00196E12" w:rsidRDefault="00196E12" w:rsidP="31C9B7FA"/>
    <w:p w14:paraId="69B3EA14" w14:textId="5F75ED20" w:rsidR="00196E12" w:rsidRDefault="00196E12" w:rsidP="31C9B7FA">
      <w:r>
        <w:t>De ouders / verzorgers van</w:t>
      </w:r>
    </w:p>
    <w:p w14:paraId="6CE05D24" w14:textId="0B34B6A5" w:rsidR="00196E12" w:rsidRDefault="00196E12" w:rsidP="31C9B7FA">
      <w:r>
        <w:t>Naam leerling:</w:t>
      </w:r>
    </w:p>
    <w:p w14:paraId="004F7EE9" w14:textId="0E979595" w:rsidR="00196E12" w:rsidRDefault="00196E12" w:rsidP="31C9B7FA">
      <w:r>
        <w:t xml:space="preserve">Klas: </w:t>
      </w:r>
    </w:p>
    <w:p w14:paraId="68523231" w14:textId="345C836E" w:rsidR="00196E12" w:rsidRDefault="00196E12" w:rsidP="31C9B7FA"/>
    <w:p w14:paraId="0FD2D6F8" w14:textId="10ED7BEE" w:rsidR="00196E12" w:rsidRDefault="00196E12" w:rsidP="31C9B7FA">
      <w:r>
        <w:t>geven toestemming voor deelname aan de LANparty van het JTC. Deze toestemming geldt ook voor het kijken naar of deelnemen aan games met leeftijdsrating 16+.</w:t>
      </w:r>
    </w:p>
    <w:p w14:paraId="7310B6A7" w14:textId="11E9F898" w:rsidR="00196E12" w:rsidRDefault="00196E12" w:rsidP="31C9B7FA"/>
    <w:p w14:paraId="57F29C82" w14:textId="1003F37F" w:rsidR="00196E12" w:rsidRDefault="00196E12" w:rsidP="31C9B7FA">
      <w:r>
        <w:t>Apart aankruisen:</w:t>
      </w:r>
    </w:p>
    <w:p w14:paraId="02A10DB5" w14:textId="77977F90" w:rsidR="00196E12" w:rsidRDefault="00196E12" w:rsidP="31C9B7FA"/>
    <w:p w14:paraId="1B137189" w14:textId="456FA8D0" w:rsidR="00196E12" w:rsidRDefault="00196E12" w:rsidP="00196E12">
      <w:pPr>
        <w:pStyle w:val="Lijstalinea"/>
        <w:numPr>
          <w:ilvl w:val="0"/>
          <w:numId w:val="2"/>
        </w:numPr>
      </w:pPr>
      <w:r>
        <w:t xml:space="preserve">Ouders verzorgers geven daarnaast toestemming dat de leerling tot de </w:t>
      </w:r>
      <w:r w:rsidR="00CB4060">
        <w:t xml:space="preserve">zaterdag </w:t>
      </w:r>
      <w:r>
        <w:t>08.00 uur mag deelnemen.</w:t>
      </w:r>
    </w:p>
    <w:p w14:paraId="21621858" w14:textId="271334A5" w:rsidR="00196E12" w:rsidRDefault="00196E12" w:rsidP="00196E12">
      <w:r>
        <w:t>Indien dit niet is aangekruist, wordt de leerling rond 23.00 uur opgehaald.</w:t>
      </w:r>
    </w:p>
    <w:p w14:paraId="26D76F9D" w14:textId="31E1B36D" w:rsidR="00196E12" w:rsidRDefault="00196E12" w:rsidP="00196E12">
      <w:bookmarkStart w:id="0" w:name="_GoBack"/>
      <w:bookmarkEnd w:id="0"/>
    </w:p>
    <w:p w14:paraId="3AAD2AD3" w14:textId="537481A9" w:rsidR="00196E12" w:rsidRDefault="00196E12" w:rsidP="00196E12">
      <w:r>
        <w:t>Datum:</w:t>
      </w:r>
    </w:p>
    <w:p w14:paraId="379F1DF1" w14:textId="2624593C" w:rsidR="00196E12" w:rsidRDefault="00196E12" w:rsidP="00196E12">
      <w:r>
        <w:t xml:space="preserve">Ondertekening: </w:t>
      </w:r>
    </w:p>
    <w:p w14:paraId="5B800B5E" w14:textId="77777777" w:rsidR="00196E12" w:rsidRPr="00196E12" w:rsidRDefault="00196E12" w:rsidP="00196E12"/>
    <w:sectPr w:rsidR="00196E12" w:rsidRPr="00196E12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FCDA01" w14:textId="77777777" w:rsidR="00467EDB" w:rsidRDefault="00467EDB" w:rsidP="00467EDB">
      <w:pPr>
        <w:spacing w:after="0" w:line="240" w:lineRule="auto"/>
      </w:pPr>
      <w:r>
        <w:separator/>
      </w:r>
    </w:p>
  </w:endnote>
  <w:endnote w:type="continuationSeparator" w:id="0">
    <w:p w14:paraId="3E6FBBC3" w14:textId="77777777" w:rsidR="00467EDB" w:rsidRDefault="00467EDB" w:rsidP="00467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878B5F" w14:textId="77777777" w:rsidR="00467EDB" w:rsidRDefault="00467EDB" w:rsidP="00467EDB">
      <w:pPr>
        <w:spacing w:after="0" w:line="240" w:lineRule="auto"/>
      </w:pPr>
      <w:r>
        <w:separator/>
      </w:r>
    </w:p>
  </w:footnote>
  <w:footnote w:type="continuationSeparator" w:id="0">
    <w:p w14:paraId="2353819B" w14:textId="77777777" w:rsidR="00467EDB" w:rsidRDefault="00467EDB" w:rsidP="00467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CDA09" w14:textId="3DCE8301" w:rsidR="00467EDB" w:rsidRDefault="00467EDB">
    <w:pPr>
      <w:pStyle w:val="Koptekst"/>
    </w:pPr>
    <w:r>
      <w:rPr>
        <w:rFonts w:ascii="Calibri" w:eastAsia="Calibri" w:hAnsi="Calibri" w:cs="Calibri"/>
        <w:noProof/>
        <w:lang w:eastAsia="nl-NL"/>
      </w:rPr>
      <w:drawing>
        <wp:anchor distT="0" distB="0" distL="114300" distR="114300" simplePos="0" relativeHeight="251658240" behindDoc="0" locked="0" layoutInCell="1" allowOverlap="1" wp14:anchorId="78B4A6E5" wp14:editId="448489A8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881159" cy="828675"/>
          <wp:effectExtent l="0" t="0" r="0" b="0"/>
          <wp:wrapSquare wrapText="bothSides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et payoff -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1159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5</w:t>
    </w:r>
    <w:r w:rsidRPr="00467EDB">
      <w:rPr>
        <w:vertAlign w:val="superscript"/>
      </w:rPr>
      <w:t>e</w:t>
    </w:r>
    <w:r>
      <w:t xml:space="preserve"> JTC-LANparty</w:t>
    </w:r>
  </w:p>
  <w:p w14:paraId="36849E8C" w14:textId="18C32AE4" w:rsidR="00467EDB" w:rsidRDefault="00467EDB">
    <w:pPr>
      <w:pStyle w:val="Koptekst"/>
    </w:pPr>
  </w:p>
  <w:p w14:paraId="125131FD" w14:textId="77777777" w:rsidR="00467EDB" w:rsidRDefault="00467EDB">
    <w:pPr>
      <w:pStyle w:val="Koptekst"/>
    </w:pPr>
  </w:p>
  <w:p w14:paraId="655D490C" w14:textId="77777777" w:rsidR="00467EDB" w:rsidRDefault="00467ED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06BFE"/>
    <w:multiLevelType w:val="hybridMultilevel"/>
    <w:tmpl w:val="BDD2BD50"/>
    <w:lvl w:ilvl="0" w:tplc="8638B90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BE2A77"/>
    <w:multiLevelType w:val="hybridMultilevel"/>
    <w:tmpl w:val="312250FE"/>
    <w:lvl w:ilvl="0" w:tplc="726AB47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C9B7FA"/>
    <w:rsid w:val="00196E12"/>
    <w:rsid w:val="004275F6"/>
    <w:rsid w:val="00467EDB"/>
    <w:rsid w:val="0066430C"/>
    <w:rsid w:val="006755FF"/>
    <w:rsid w:val="006F17F9"/>
    <w:rsid w:val="00801EE7"/>
    <w:rsid w:val="0081620D"/>
    <w:rsid w:val="00CA2CD2"/>
    <w:rsid w:val="00CB4060"/>
    <w:rsid w:val="00D8115B"/>
    <w:rsid w:val="00EA6F09"/>
    <w:rsid w:val="31C9B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A016E"/>
  <w15:chartTrackingRefBased/>
  <w15:docId w15:val="{E61D14A3-D3E2-49CF-8F36-5897C7ED1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Pr>
      <w:color w:val="0563C1" w:themeColor="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A2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A2CD2"/>
    <w:rPr>
      <w:rFonts w:ascii="Segoe UI" w:hAnsi="Segoe UI" w:cs="Segoe UI"/>
      <w:sz w:val="18"/>
      <w:szCs w:val="18"/>
    </w:rPr>
  </w:style>
  <w:style w:type="paragraph" w:styleId="Lijstalinea">
    <w:name w:val="List Paragraph"/>
    <w:basedOn w:val="Standaard"/>
    <w:uiPriority w:val="34"/>
    <w:qFormat/>
    <w:rsid w:val="00196E12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467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67EDB"/>
  </w:style>
  <w:style w:type="paragraph" w:styleId="Voettekst">
    <w:name w:val="footer"/>
    <w:basedOn w:val="Standaard"/>
    <w:link w:val="VoettekstChar"/>
    <w:uiPriority w:val="99"/>
    <w:unhideWhenUsed/>
    <w:rsid w:val="00467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67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0C09DA6A4AD742996BA2F75A936930" ma:contentTypeVersion="" ma:contentTypeDescription="Een nieuw document maken." ma:contentTypeScope="" ma:versionID="93067e1a1bb757ff2e9eba7f99e5f52c">
  <xsd:schema xmlns:xsd="http://www.w3.org/2001/XMLSchema" xmlns:xs="http://www.w3.org/2001/XMLSchema" xmlns:p="http://schemas.microsoft.com/office/2006/metadata/properties" xmlns:ns2="758adb2b-adda-4d83-b20a-af0b5971ecc9" xmlns:ns3="36e475d7-9e88-4213-ac20-be069e831add" xmlns:ns4="790f7a89-9143-4737-8a73-f9493f43abb3" xmlns:ns5="3e3b1c04-e494-4eec-a008-1e78fa148fe1" targetNamespace="http://schemas.microsoft.com/office/2006/metadata/properties" ma:root="true" ma:fieldsID="7ef734405f0bec6f3f8b1318418349a4" ns2:_="" ns3:_="" ns4:_="" ns5:_="">
    <xsd:import namespace="758adb2b-adda-4d83-b20a-af0b5971ecc9"/>
    <xsd:import namespace="36e475d7-9e88-4213-ac20-be069e831add"/>
    <xsd:import namespace="790f7a89-9143-4737-8a73-f9493f43abb3"/>
    <xsd:import namespace="3e3b1c04-e494-4eec-a008-1e78fa148fe1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3:SharedWithUsers" minOccurs="0"/>
                <xsd:element ref="ns3:SharedWithDetails" minOccurs="0"/>
                <xsd:element ref="ns4:f72fabc9463243998c5dfa5de66f94fe" minOccurs="0"/>
                <xsd:element ref="ns4:Schooljaar" minOccurs="0"/>
                <xsd:element ref="ns2:fa80052fd8e64e3eb4dbc9ff11418ff6" minOccurs="0"/>
                <xsd:element ref="ns2:j3f36b480f5b4d478552b72d5f03a558" minOccurs="0"/>
                <xsd:element ref="ns2:i26e3a2a6c5b4a1ba3164265d22d800d" minOccurs="0"/>
                <xsd:element ref="ns2:vergaderdatum" minOccurs="0"/>
                <xsd:element ref="ns5:m2c06dfdfed94d828aad8674a3325f05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8adb2b-adda-4d83-b20a-af0b5971ecc9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51354e13-ad94-4980-b1f3-d6241ac9424d}" ma:internalName="TaxCatchAll" ma:showField="CatchAllData" ma:web="758adb2b-adda-4d83-b20a-af0b5971ec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a80052fd8e64e3eb4dbc9ff11418ff6" ma:index="15" nillable="true" ma:taxonomy="true" ma:internalName="fa80052fd8e64e3eb4dbc9ff11418ff6" ma:taxonomyFieldName="Portefeuille" ma:displayName="Portefeuille" ma:default="" ma:fieldId="{fa80052f-d8e6-4e3e-b4db-c9ff11418ff6}" ma:taxonomyMulti="true" ma:sspId="9dac68af-d23f-4b95-ad31-1ca0e57ad0f5" ma:termSetId="8dd98d39-99ad-4f68-aa8b-2e1d0eedf9d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3f36b480f5b4d478552b72d5f03a558" ma:index="17" nillable="true" ma:taxonomy="true" ma:internalName="j3f36b480f5b4d478552b72d5f03a558" ma:taxonomyFieldName="Documentensoort" ma:displayName="Documentensoort" ma:indexed="true" ma:default="" ma:fieldId="{33f36b48-0f5b-4d47-8552-b72d5f03a558}" ma:sspId="9dac68af-d23f-4b95-ad31-1ca0e57ad0f5" ma:termSetId="a35233d6-045a-4d62-b1ca-1b1235bca3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26e3a2a6c5b4a1ba3164265d22d800d" ma:index="19" nillable="true" ma:taxonomy="true" ma:internalName="i26e3a2a6c5b4a1ba3164265d22d800d" ma:taxonomyFieldName="Onderwijsteams" ma:displayName="Onderwijsteams" ma:default="" ma:fieldId="{226e3a2a-6c5b-4a1b-a316-4265d22d800d}" ma:taxonomyMulti="true" ma:sspId="9dac68af-d23f-4b95-ad31-1ca0e57ad0f5" ma:termSetId="1708b378-a05e-4fa2-994e-52a77108a8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vergaderdatum" ma:index="20" nillable="true" ma:displayName="vergaderdatum" ma:format="DateOnly" ma:internalName="vergaderdatum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475d7-9e88-4213-ac20-be069e831add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f7a89-9143-4737-8a73-f9493f43abb3" elementFormDefault="qualified">
    <xsd:import namespace="http://schemas.microsoft.com/office/2006/documentManagement/types"/>
    <xsd:import namespace="http://schemas.microsoft.com/office/infopath/2007/PartnerControls"/>
    <xsd:element name="f72fabc9463243998c5dfa5de66f94fe" ma:index="12" nillable="true" ma:taxonomy="true" ma:internalName="f72fabc9463243998c5dfa5de66f94fe" ma:taxonomyFieldName="Doelgroep" ma:displayName="Doelgroep" ma:default="" ma:fieldId="{f72fabc9-4632-4399-8c5d-fa5de66f94fe}" ma:taxonomyMulti="true" ma:sspId="9dac68af-d23f-4b95-ad31-1ca0e57ad0f5" ma:termSetId="ac9051e7-cb76-44bf-ada0-c3aa6fd1706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chooljaar" ma:index="13" nillable="true" ma:displayName="Schooljaar" ma:default="2017-2018" ma:internalName="Schoolja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3b1c04-e494-4eec-a008-1e78fa148fe1" elementFormDefault="qualified">
    <xsd:import namespace="http://schemas.microsoft.com/office/2006/documentManagement/types"/>
    <xsd:import namespace="http://schemas.microsoft.com/office/infopath/2007/PartnerControls"/>
    <xsd:element name="m2c06dfdfed94d828aad8674a3325f05" ma:index="22" nillable="true" ma:taxonomy="true" ma:internalName="m2c06dfdfed94d828aad8674a3325f05" ma:taxonomyFieldName="Betreft" ma:displayName="Betreft" ma:indexed="true" ma:default="" ma:fieldId="{62c06dfd-fed9-4d82-8aad-8674a3325f05}" ma:sspId="9dac68af-d23f-4b95-ad31-1ca0e57ad0f5" ma:termSetId="a2c3626e-db33-43f4-8fab-857f7de6b0b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2c06dfdfed94d828aad8674a3325f05 xmlns="3e3b1c04-e494-4eec-a008-1e78fa148fe1">
      <Terms xmlns="http://schemas.microsoft.com/office/infopath/2007/PartnerControls"/>
    </m2c06dfdfed94d828aad8674a3325f05>
    <f72fabc9463243998c5dfa5de66f94fe xmlns="790f7a89-9143-4737-8a73-f9493f43abb3">
      <Terms xmlns="http://schemas.microsoft.com/office/infopath/2007/PartnerControls"/>
    </f72fabc9463243998c5dfa5de66f94fe>
    <j3f36b480f5b4d478552b72d5f03a558 xmlns="758adb2b-adda-4d83-b20a-af0b5971ecc9">
      <Terms xmlns="http://schemas.microsoft.com/office/infopath/2007/PartnerControls"/>
    </j3f36b480f5b4d478552b72d5f03a558>
    <fa80052fd8e64e3eb4dbc9ff11418ff6 xmlns="758adb2b-adda-4d83-b20a-af0b5971ecc9">
      <Terms xmlns="http://schemas.microsoft.com/office/infopath/2007/PartnerControls"/>
    </fa80052fd8e64e3eb4dbc9ff11418ff6>
    <TaxCatchAll xmlns="758adb2b-adda-4d83-b20a-af0b5971ecc9"/>
    <vergaderdatum xmlns="758adb2b-adda-4d83-b20a-af0b5971ecc9" xsi:nil="true"/>
    <Schooljaar xmlns="790f7a89-9143-4737-8a73-f9493f43abb3">2017-2018</Schooljaar>
    <i26e3a2a6c5b4a1ba3164265d22d800d xmlns="758adb2b-adda-4d83-b20a-af0b5971ecc9">
      <Terms xmlns="http://schemas.microsoft.com/office/infopath/2007/PartnerControls"/>
    </i26e3a2a6c5b4a1ba3164265d22d800d>
  </documentManagement>
</p:properties>
</file>

<file path=customXml/itemProps1.xml><?xml version="1.0" encoding="utf-8"?>
<ds:datastoreItem xmlns:ds="http://schemas.openxmlformats.org/officeDocument/2006/customXml" ds:itemID="{4E2D0694-31E6-4341-8FF7-3BB6025399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7E7CBC-75FE-4ADD-9A82-1AE61F3ECEC7}">
  <ds:schemaRefs>
    <ds:schemaRef ds:uri="http://schemas.microsoft.com/office/2006/metadata/customXsn"/>
  </ds:schemaRefs>
</ds:datastoreItem>
</file>

<file path=customXml/itemProps3.xml><?xml version="1.0" encoding="utf-8"?>
<ds:datastoreItem xmlns:ds="http://schemas.openxmlformats.org/officeDocument/2006/customXml" ds:itemID="{7CFEDD88-2654-4522-A142-21376577E5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8adb2b-adda-4d83-b20a-af0b5971ecc9"/>
    <ds:schemaRef ds:uri="36e475d7-9e88-4213-ac20-be069e831add"/>
    <ds:schemaRef ds:uri="790f7a89-9143-4737-8a73-f9493f43abb3"/>
    <ds:schemaRef ds:uri="3e3b1c04-e494-4eec-a008-1e78fa148f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68DE5C-701F-4387-A94D-8F6B2FC8EA9F}">
  <ds:schemaRefs>
    <ds:schemaRef ds:uri="http://schemas.openxmlformats.org/package/2006/metadata/core-properties"/>
    <ds:schemaRef ds:uri="http://purl.org/dc/terms/"/>
    <ds:schemaRef ds:uri="3e3b1c04-e494-4eec-a008-1e78fa148fe1"/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790f7a89-9143-4737-8a73-f9493f43abb3"/>
    <ds:schemaRef ds:uri="758adb2b-adda-4d83-b20a-af0b5971ecc9"/>
    <ds:schemaRef ds:uri="http://schemas.microsoft.com/office/infopath/2007/PartnerControls"/>
    <ds:schemaRef ds:uri="36e475d7-9e88-4213-ac20-be069e831add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239D6425</Template>
  <TotalTime>1</TotalTime>
  <Pages>1</Pages>
  <Words>86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van Wettum</dc:creator>
  <cp:keywords/>
  <dc:description/>
  <cp:lastModifiedBy>Charles van Wettum</cp:lastModifiedBy>
  <cp:revision>3</cp:revision>
  <cp:lastPrinted>2019-01-17T13:28:00Z</cp:lastPrinted>
  <dcterms:created xsi:type="dcterms:W3CDTF">2019-01-18T07:03:00Z</dcterms:created>
  <dcterms:modified xsi:type="dcterms:W3CDTF">2019-01-18T07:03:00Z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0x010100910C09DA6A4AD742996BA2F75A936930</vt:lpwstr>
  </property>
</Properties>
</file>